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C7FDC" w14:textId="77777777" w:rsidR="00DC4C7A" w:rsidRDefault="00DC4C7A" w:rsidP="00254F52">
      <w:pPr>
        <w:pStyle w:val="Title"/>
      </w:pPr>
      <w:r>
        <w:t>Saint Ann Co</w:t>
      </w:r>
      <w:r w:rsidR="00FB681D">
        <w:t>nference</w:t>
      </w:r>
      <w:r>
        <w:t>, Saint Vincent de Paul</w:t>
      </w:r>
      <w:r w:rsidR="00EE6BCB">
        <w:rPr>
          <w:noProof/>
        </w:rPr>
        <w:drawing>
          <wp:anchor distT="0" distB="0" distL="114300" distR="114300" simplePos="0" relativeHeight="251658240" behindDoc="0" locked="0" layoutInCell="1" allowOverlap="1" wp14:anchorId="38FC58C8" wp14:editId="43E6D5A9">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15:appearance w15:val="hidden"/>
      </w:sdtPr>
      <w:sdtEndPr/>
      <w:sdtContent>
        <w:p w14:paraId="39E1F390" w14:textId="77777777" w:rsidR="00871564" w:rsidRDefault="00254F52" w:rsidP="00DC4C7A">
          <w:pPr>
            <w:pStyle w:val="Subtitle"/>
            <w:spacing w:after="120"/>
          </w:pPr>
          <w:r>
            <w:t>Meeting Minutes</w:t>
          </w:r>
        </w:p>
      </w:sdtContent>
    </w:sdt>
    <w:p w14:paraId="2C49B095" w14:textId="0345A414" w:rsidR="00871564" w:rsidRDefault="001157BA">
      <w:pPr>
        <w:pStyle w:val="Date"/>
        <w:rPr>
          <w:i w:val="0"/>
        </w:rPr>
      </w:pPr>
      <w:sdt>
        <w:sdtPr>
          <w:id w:val="-1967190323"/>
          <w:placeholder>
            <w:docPart w:val="24536B6593714599A41F8F079855D70A"/>
          </w:placeholder>
          <w:temporary/>
          <w:showingPlcHdr/>
          <w15:appearance w15:val="hidden"/>
        </w:sdtPr>
        <w:sdtEndPr/>
        <w:sdtContent>
          <w:r w:rsidR="00B70907">
            <w:t>Date</w:t>
          </w:r>
        </w:sdtContent>
      </w:sdt>
      <w:r w:rsidR="00DC4C7A">
        <w:tab/>
      </w:r>
      <w:r w:rsidR="00DC4C7A">
        <w:tab/>
      </w:r>
      <w:r w:rsidR="00DC4C7A">
        <w:tab/>
      </w:r>
      <w:r w:rsidR="007208EE">
        <w:rPr>
          <w:i w:val="0"/>
        </w:rPr>
        <w:t>March</w:t>
      </w:r>
      <w:r w:rsidR="0027576D">
        <w:rPr>
          <w:i w:val="0"/>
        </w:rPr>
        <w:t xml:space="preserve"> 12</w:t>
      </w:r>
      <w:r w:rsidR="00196E0D">
        <w:rPr>
          <w:i w:val="0"/>
        </w:rPr>
        <w:t>, 2019</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2288"/>
        <w:gridCol w:w="796"/>
        <w:gridCol w:w="6276"/>
      </w:tblGrid>
      <w:tr w:rsidR="0046354D" w14:paraId="3C709308" w14:textId="77777777" w:rsidTr="00196E0D">
        <w:sdt>
          <w:sdtPr>
            <w:id w:val="45649258"/>
            <w:placeholder>
              <w:docPart w:val="D9465C3E72444AA698EBC33507C9DED8"/>
            </w:placeholder>
            <w:temporary/>
            <w:showingPlcHdr/>
            <w15:appearance w15:val="hidden"/>
          </w:sdtPr>
          <w:sdtEndPr/>
          <w:sdtContent>
            <w:tc>
              <w:tcPr>
                <w:tcW w:w="2288" w:type="dxa"/>
              </w:tcPr>
              <w:p w14:paraId="220812BB" w14:textId="77777777" w:rsidR="0046354D" w:rsidRDefault="0046354D">
                <w:pPr>
                  <w:pStyle w:val="Heading1"/>
                </w:pPr>
                <w:r>
                  <w:t>Next meeting:</w:t>
                </w:r>
              </w:p>
            </w:tc>
          </w:sdtContent>
        </w:sdt>
        <w:tc>
          <w:tcPr>
            <w:tcW w:w="796" w:type="dxa"/>
          </w:tcPr>
          <w:p w14:paraId="2AC3582B" w14:textId="77777777" w:rsidR="0046354D" w:rsidRDefault="0046354D" w:rsidP="0046354D"/>
        </w:tc>
        <w:tc>
          <w:tcPr>
            <w:tcW w:w="6276" w:type="dxa"/>
          </w:tcPr>
          <w:p w14:paraId="231A20FF" w14:textId="77777777" w:rsidR="0046354D" w:rsidRDefault="0046354D" w:rsidP="0046354D">
            <w:r>
              <w:t xml:space="preserve"> </w:t>
            </w:r>
          </w:p>
        </w:tc>
      </w:tr>
      <w:tr w:rsidR="002575BD" w14:paraId="3F9DEA9B" w14:textId="77777777" w:rsidTr="00196E0D">
        <w:trPr>
          <w:trHeight w:val="435"/>
        </w:trPr>
        <w:tc>
          <w:tcPr>
            <w:tcW w:w="2288" w:type="dxa"/>
          </w:tcPr>
          <w:p w14:paraId="5B3837B8" w14:textId="77777777" w:rsidR="002575BD" w:rsidRPr="0046354D" w:rsidRDefault="009F096F" w:rsidP="002575BD">
            <w:pPr>
              <w:pStyle w:val="Heading1"/>
              <w:jc w:val="right"/>
              <w:rPr>
                <w:i w:val="0"/>
              </w:rPr>
            </w:pPr>
            <w:r>
              <w:rPr>
                <w:i w:val="0"/>
              </w:rPr>
              <w:t>Formation</w:t>
            </w:r>
          </w:p>
        </w:tc>
        <w:tc>
          <w:tcPr>
            <w:tcW w:w="796" w:type="dxa"/>
          </w:tcPr>
          <w:p w14:paraId="16BE6776" w14:textId="77777777" w:rsidR="00D8175D" w:rsidRDefault="00D8175D" w:rsidP="00D8175D"/>
        </w:tc>
        <w:tc>
          <w:tcPr>
            <w:tcW w:w="6276" w:type="dxa"/>
          </w:tcPr>
          <w:p w14:paraId="2193D6A3" w14:textId="437E69FD" w:rsidR="002575BD" w:rsidRDefault="008D77ED" w:rsidP="009F096F">
            <w:r>
              <w:t>T</w:t>
            </w:r>
            <w:r w:rsidR="007208EE">
              <w:t>hur</w:t>
            </w:r>
            <w:r>
              <w:t>s</w:t>
            </w:r>
            <w:r w:rsidR="002E15CE">
              <w:t>day</w:t>
            </w:r>
            <w:r>
              <w:t>,</w:t>
            </w:r>
            <w:r w:rsidR="002E15CE">
              <w:t xml:space="preserve"> </w:t>
            </w:r>
            <w:r w:rsidR="007208EE">
              <w:t>March 28</w:t>
            </w:r>
            <w:r w:rsidR="007E3966">
              <w:t xml:space="preserve"> at</w:t>
            </w:r>
            <w:r w:rsidR="007E3966" w:rsidRPr="00715AF9">
              <w:t xml:space="preserve"> </w:t>
            </w:r>
            <w:r w:rsidR="007208EE">
              <w:t>10:45 AM</w:t>
            </w:r>
            <w:r w:rsidR="007E3966" w:rsidRPr="00715AF9">
              <w:t xml:space="preserve"> </w:t>
            </w:r>
            <w:r w:rsidR="007208EE">
              <w:t>at OLG</w:t>
            </w:r>
            <w:r w:rsidR="007E3966">
              <w:t xml:space="preserve"> </w:t>
            </w:r>
          </w:p>
        </w:tc>
      </w:tr>
      <w:tr w:rsidR="00196E0D" w14:paraId="795617F2" w14:textId="77777777" w:rsidTr="00196E0D">
        <w:trPr>
          <w:trHeight w:val="408"/>
        </w:trPr>
        <w:tc>
          <w:tcPr>
            <w:tcW w:w="2288" w:type="dxa"/>
          </w:tcPr>
          <w:p w14:paraId="283E0969" w14:textId="77777777" w:rsidR="00196E0D" w:rsidRPr="0046354D" w:rsidRDefault="00196E0D" w:rsidP="00604AC3">
            <w:pPr>
              <w:pStyle w:val="Heading1"/>
              <w:jc w:val="right"/>
              <w:rPr>
                <w:i w:val="0"/>
              </w:rPr>
            </w:pPr>
            <w:r>
              <w:rPr>
                <w:i w:val="0"/>
              </w:rPr>
              <w:t>Regular</w:t>
            </w:r>
          </w:p>
        </w:tc>
        <w:tc>
          <w:tcPr>
            <w:tcW w:w="796" w:type="dxa"/>
          </w:tcPr>
          <w:p w14:paraId="6EFBD776" w14:textId="77777777" w:rsidR="00196E0D" w:rsidRDefault="00196E0D" w:rsidP="00604AC3"/>
        </w:tc>
        <w:tc>
          <w:tcPr>
            <w:tcW w:w="6276" w:type="dxa"/>
          </w:tcPr>
          <w:p w14:paraId="4E85AD4C" w14:textId="42A5DB0E" w:rsidR="00196E0D" w:rsidRDefault="00196E0D" w:rsidP="00604AC3">
            <w:r>
              <w:t>Tuesday</w:t>
            </w:r>
            <w:r w:rsidRPr="00715AF9">
              <w:t xml:space="preserve">, </w:t>
            </w:r>
            <w:r w:rsidR="007208EE">
              <w:t>April 9</w:t>
            </w:r>
            <w:r w:rsidRPr="009F096F">
              <w:t xml:space="preserve"> at 9:30 AM in Delaney Hall</w:t>
            </w:r>
          </w:p>
        </w:tc>
      </w:tr>
    </w:tbl>
    <w:p w14:paraId="76E188DC" w14:textId="77777777" w:rsidR="00014235" w:rsidRDefault="0046354D" w:rsidP="00014235">
      <w:r>
        <w:rPr>
          <w:noProof/>
        </w:rPr>
        <mc:AlternateContent>
          <mc:Choice Requires="wps">
            <w:drawing>
              <wp:anchor distT="0" distB="0" distL="114300" distR="114300" simplePos="0" relativeHeight="251659264" behindDoc="0" locked="0" layoutInCell="1" allowOverlap="1" wp14:anchorId="099F888B" wp14:editId="4845EF4C">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FDBFAE"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" strokecolor="black [3213]" strokeweight="1.25pt"/>
            </w:pict>
          </mc:Fallback>
        </mc:AlternateContent>
      </w:r>
    </w:p>
    <w:p w14:paraId="454C5A21" w14:textId="77777777" w:rsidR="0039563B" w:rsidRPr="00CA2F7F" w:rsidRDefault="006C32E6" w:rsidP="00BF2145">
      <w:pPr>
        <w:pStyle w:val="Heading2"/>
      </w:pPr>
      <w:r w:rsidRPr="006C32E6">
        <w:t>Call to Order; Opening Prayer</w:t>
      </w:r>
    </w:p>
    <w:p w14:paraId="1D2A87B8" w14:textId="550A6067" w:rsidR="00477E18" w:rsidRDefault="00477E18" w:rsidP="00477E18">
      <w:pPr>
        <w:spacing w:after="0"/>
      </w:pPr>
      <w:r>
        <w:t xml:space="preserve">President </w:t>
      </w:r>
      <w:r w:rsidR="007E3966">
        <w:t>Tish Galu</w:t>
      </w:r>
      <w:r>
        <w:t xml:space="preserve"> convened the meeting at 9:3</w:t>
      </w:r>
      <w:r w:rsidR="007208EE">
        <w:t>1</w:t>
      </w:r>
      <w:r>
        <w:t xml:space="preserve"> AM.</w:t>
      </w:r>
    </w:p>
    <w:p w14:paraId="03A56E9F" w14:textId="656EE105" w:rsidR="00C71666" w:rsidRDefault="007208EE" w:rsidP="00477E18">
      <w:pPr>
        <w:spacing w:after="0"/>
      </w:pPr>
      <w:r>
        <w:t xml:space="preserve">Deacon Jack </w:t>
      </w:r>
      <w:proofErr w:type="spellStart"/>
      <w:r>
        <w:t>Freebery</w:t>
      </w:r>
      <w:proofErr w:type="spellEnd"/>
      <w:r w:rsidR="0027576D" w:rsidRPr="0027576D">
        <w:t xml:space="preserve"> </w:t>
      </w:r>
      <w:r w:rsidR="0039563B" w:rsidRPr="0039563B">
        <w:t>presided over the opening prayer.</w:t>
      </w:r>
      <w:r w:rsidR="00C71666">
        <w:t xml:space="preserve"> </w:t>
      </w:r>
    </w:p>
    <w:p w14:paraId="7364AB81" w14:textId="77777777" w:rsidR="00196E0D" w:rsidRDefault="00196E0D" w:rsidP="00BF2145">
      <w:pPr>
        <w:pStyle w:val="Heading2"/>
      </w:pPr>
      <w:r w:rsidRPr="00C71666">
        <w:t>Welcome to Newcomers</w:t>
      </w:r>
    </w:p>
    <w:p w14:paraId="7814617B" w14:textId="5F586C5B" w:rsidR="00196E0D" w:rsidRDefault="007208EE" w:rsidP="00196E0D">
      <w:r>
        <w:t>No newcomers were in attendance.</w:t>
      </w:r>
    </w:p>
    <w:p w14:paraId="1A25D606" w14:textId="38907016" w:rsidR="007208EE" w:rsidRDefault="007208EE" w:rsidP="00BF2145">
      <w:pPr>
        <w:pStyle w:val="Heading2"/>
      </w:pPr>
      <w:r>
        <w:t>Introduction of Members</w:t>
      </w:r>
    </w:p>
    <w:p w14:paraId="1828C68C" w14:textId="3831ED88" w:rsidR="007208EE" w:rsidRDefault="007208EE" w:rsidP="00155304">
      <w:pPr>
        <w:pStyle w:val="Heading4"/>
      </w:pPr>
      <w:r>
        <w:t>Tish went around the room, asking each member in attendance to introduce themselves and their function in the organization.</w:t>
      </w:r>
    </w:p>
    <w:p w14:paraId="6E724568" w14:textId="41CFE623" w:rsidR="007208EE" w:rsidRPr="007208EE" w:rsidRDefault="007208EE" w:rsidP="00155304">
      <w:pPr>
        <w:pStyle w:val="Heading4"/>
      </w:pPr>
      <w:r>
        <w:t>Members were asked to pray for all members having health or other issues.</w:t>
      </w:r>
    </w:p>
    <w:p w14:paraId="510F8648" w14:textId="034F741B" w:rsidR="00A6571A" w:rsidRDefault="00A6571A" w:rsidP="00BF2145">
      <w:pPr>
        <w:pStyle w:val="Heading2"/>
      </w:pPr>
      <w:r w:rsidRPr="00C71666">
        <w:t>Approval of Minutes</w:t>
      </w:r>
      <w:r w:rsidR="003B0EAC">
        <w:t xml:space="preserve"> and Membership Update</w:t>
      </w:r>
    </w:p>
    <w:p w14:paraId="5B9F5F68" w14:textId="055C10FF" w:rsidR="00EE0169" w:rsidRPr="00EE0169" w:rsidRDefault="00A6571A" w:rsidP="00A603D6">
      <w:pPr>
        <w:pStyle w:val="ListParagraph"/>
        <w:numPr>
          <w:ilvl w:val="1"/>
          <w:numId w:val="4"/>
        </w:numPr>
        <w:ind w:left="1080"/>
        <w:rPr>
          <w:sz w:val="20"/>
          <w:szCs w:val="20"/>
        </w:rPr>
      </w:pPr>
      <w:r w:rsidRPr="00EE0169">
        <w:t xml:space="preserve">The members present approved the minutes of the </w:t>
      </w:r>
      <w:r w:rsidR="007208EE">
        <w:t>Febru</w:t>
      </w:r>
      <w:r w:rsidR="00BF2145">
        <w:t>ary</w:t>
      </w:r>
      <w:r w:rsidRPr="00EE0169">
        <w:t xml:space="preserve"> meeting by a voice vote.</w:t>
      </w:r>
    </w:p>
    <w:p w14:paraId="28F23B85" w14:textId="7E1CB956" w:rsidR="00C71666" w:rsidRDefault="00C71666" w:rsidP="00BF2145">
      <w:pPr>
        <w:pStyle w:val="Heading2"/>
      </w:pPr>
      <w:r w:rsidRPr="00C71666">
        <w:t>Treasurer’s Report</w:t>
      </w:r>
    </w:p>
    <w:p w14:paraId="513A6FEE" w14:textId="75FB0275" w:rsidR="008D717A" w:rsidRDefault="00467EFF" w:rsidP="00A603D6">
      <w:pPr>
        <w:pStyle w:val="ListParagraph"/>
        <w:numPr>
          <w:ilvl w:val="1"/>
          <w:numId w:val="5"/>
        </w:numPr>
        <w:ind w:left="907"/>
      </w:pPr>
      <w:r>
        <w:t>By the end of t</w:t>
      </w:r>
      <w:r w:rsidR="00BF2145">
        <w:t xml:space="preserve">he </w:t>
      </w:r>
      <w:r>
        <w:t xml:space="preserve">month, the </w:t>
      </w:r>
      <w:r w:rsidR="00BF2145">
        <w:t xml:space="preserve">Conference’s banking will </w:t>
      </w:r>
      <w:r>
        <w:t>finish being</w:t>
      </w:r>
      <w:r w:rsidR="00BF2145">
        <w:t xml:space="preserve"> moved to </w:t>
      </w:r>
      <w:r>
        <w:t xml:space="preserve">from M&amp;T Bank to </w:t>
      </w:r>
      <w:r w:rsidR="00BF2145">
        <w:t>PNC Bank</w:t>
      </w:r>
      <w:r>
        <w:t>.</w:t>
      </w:r>
    </w:p>
    <w:p w14:paraId="1D29C52C" w14:textId="780C1E83" w:rsidR="00BF2145" w:rsidRDefault="00467EFF" w:rsidP="00A603D6">
      <w:pPr>
        <w:pStyle w:val="ListParagraph"/>
        <w:numPr>
          <w:ilvl w:val="1"/>
          <w:numId w:val="5"/>
        </w:numPr>
        <w:ind w:left="907"/>
      </w:pPr>
      <w:r>
        <w:t>Members were asked to approve the expenditure of approximately $550 from our administrative fund to pay for the purchase of a new laptop</w:t>
      </w:r>
      <w:r w:rsidR="00BF2145">
        <w:t>.</w:t>
      </w:r>
      <w:r>
        <w:t xml:space="preserve"> It is necessary to continue to move to our goal of storing neighbor assistance records and other documents in a digitized format, as opposed to hard copy.  The members in attendance passed the motion by voice vote.</w:t>
      </w:r>
    </w:p>
    <w:p w14:paraId="49E4EA7B" w14:textId="17D59748" w:rsidR="002A1570" w:rsidRDefault="00467EFF" w:rsidP="00467EFF">
      <w:pPr>
        <w:pStyle w:val="ListParagraph"/>
        <w:numPr>
          <w:ilvl w:val="1"/>
          <w:numId w:val="5"/>
        </w:numPr>
        <w:ind w:left="907"/>
      </w:pPr>
      <w:r>
        <w:t xml:space="preserve">It was noted that the administrative fund currently stands at $2680.  Other than the computer, the other major expense against that fund was $490 for the garden.  Other expenses covered by it include educational materials, copies of the Rule, prayer cards, phone expenses, PO box rental, and Council dues. </w:t>
      </w:r>
    </w:p>
    <w:p w14:paraId="6F6CA427" w14:textId="77777777" w:rsidR="008D61CD" w:rsidRDefault="008D61CD" w:rsidP="008D61CD">
      <w:pPr>
        <w:pStyle w:val="Heading2"/>
      </w:pPr>
      <w:r>
        <w:t>Team Meetings</w:t>
      </w:r>
    </w:p>
    <w:p w14:paraId="37525557" w14:textId="15465226" w:rsidR="00662E27" w:rsidRDefault="002D1AF5" w:rsidP="008D61CD">
      <w:pPr>
        <w:pStyle w:val="ListParagraph"/>
        <w:numPr>
          <w:ilvl w:val="3"/>
          <w:numId w:val="1"/>
        </w:numPr>
        <w:spacing w:line="240" w:lineRule="auto"/>
      </w:pPr>
      <w:r>
        <w:t>Pantry teams discussed the guidelines for distributing</w:t>
      </w:r>
      <w:r w:rsidR="00E2670D">
        <w:t xml:space="preserve"> Food Lion cards.</w:t>
      </w:r>
    </w:p>
    <w:p w14:paraId="45CA3F3D" w14:textId="3A8B283B" w:rsidR="00E2670D" w:rsidRDefault="00E2670D" w:rsidP="008D61CD">
      <w:pPr>
        <w:pStyle w:val="ListParagraph"/>
        <w:numPr>
          <w:ilvl w:val="3"/>
          <w:numId w:val="1"/>
        </w:numPr>
        <w:spacing w:line="240" w:lineRule="auto"/>
      </w:pPr>
      <w:r>
        <w:lastRenderedPageBreak/>
        <w:t>Contact teams are short of members and may need to reach out to the Pantry teams for home visits.</w:t>
      </w:r>
    </w:p>
    <w:p w14:paraId="20C08A85" w14:textId="79944E65" w:rsidR="008D61CD" w:rsidRDefault="008D61CD" w:rsidP="008D61CD">
      <w:pPr>
        <w:ind w:left="720"/>
      </w:pPr>
    </w:p>
    <w:p w14:paraId="499061AA" w14:textId="456D3960" w:rsidR="008D61CD" w:rsidRDefault="008D61CD" w:rsidP="008D61CD">
      <w:pPr>
        <w:pStyle w:val="Heading2"/>
      </w:pPr>
      <w:r>
        <w:t>Food Pantry, Neighbor Contact and Extended Care Teams Reports</w:t>
      </w:r>
    </w:p>
    <w:p w14:paraId="1AD4F2E3" w14:textId="77777777" w:rsidR="0085682A" w:rsidRDefault="00662E27" w:rsidP="00A603D6">
      <w:pPr>
        <w:pStyle w:val="ListParagraph"/>
        <w:numPr>
          <w:ilvl w:val="0"/>
          <w:numId w:val="6"/>
        </w:numPr>
      </w:pPr>
      <w:r>
        <w:t xml:space="preserve">The Extended Care team </w:t>
      </w:r>
      <w:r w:rsidR="00E2670D">
        <w:t xml:space="preserve">had 17 attendees at its most recent </w:t>
      </w:r>
      <w:r w:rsidR="00D3544F">
        <w:t>meeting.</w:t>
      </w:r>
      <w:r w:rsidR="00E2670D">
        <w:t xml:space="preserve"> </w:t>
      </w:r>
    </w:p>
    <w:p w14:paraId="6CA0CC16" w14:textId="19F9AFAB" w:rsidR="00662E27" w:rsidRDefault="00E2670D" w:rsidP="00A603D6">
      <w:pPr>
        <w:pStyle w:val="ListParagraph"/>
        <w:numPr>
          <w:ilvl w:val="0"/>
          <w:numId w:val="6"/>
        </w:numPr>
      </w:pPr>
      <w:r>
        <w:t>Another candidate for extended care</w:t>
      </w:r>
      <w:r w:rsidR="0085682A">
        <w:t xml:space="preserve"> has been identified by NC Team 1.</w:t>
      </w:r>
    </w:p>
    <w:p w14:paraId="06120070" w14:textId="0570CCDE" w:rsidR="0085682A" w:rsidRDefault="0085682A" w:rsidP="00A603D6">
      <w:pPr>
        <w:pStyle w:val="ListParagraph"/>
        <w:numPr>
          <w:ilvl w:val="0"/>
          <w:numId w:val="6"/>
        </w:numPr>
      </w:pPr>
      <w:r>
        <w:t>Darlene Gray reviewed the process for submitting an extended care candidate.</w:t>
      </w:r>
    </w:p>
    <w:p w14:paraId="6FC24DE4" w14:textId="3E9F3D51" w:rsidR="00662E27" w:rsidRDefault="0085682A" w:rsidP="00A603D6">
      <w:pPr>
        <w:pStyle w:val="ListParagraph"/>
        <w:numPr>
          <w:ilvl w:val="0"/>
          <w:numId w:val="6"/>
        </w:numPr>
      </w:pPr>
      <w:r>
        <w:t xml:space="preserve">Julie </w:t>
      </w:r>
      <w:proofErr w:type="spellStart"/>
      <w:r>
        <w:t>Riffel</w:t>
      </w:r>
      <w:proofErr w:type="spellEnd"/>
      <w:r>
        <w:t xml:space="preserve"> reviewed the case of a neighbor with a son who had been looking for shelter.  He was sent to a shelter in Laurel that is run by the Homeless Coalition and that accepts men with children.  One benefit of working through the Coalition is that it goes through an intake process that includes counseling.</w:t>
      </w:r>
    </w:p>
    <w:p w14:paraId="228A39C3" w14:textId="473E89A2" w:rsidR="00D3544F" w:rsidRDefault="0085682A" w:rsidP="00604AC3">
      <w:pPr>
        <w:pStyle w:val="ListParagraph"/>
        <w:numPr>
          <w:ilvl w:val="0"/>
          <w:numId w:val="6"/>
        </w:numPr>
      </w:pPr>
      <w:r>
        <w:t>Ocean View and Bethany Beach work with the Coalition; a hotline is available.</w:t>
      </w:r>
    </w:p>
    <w:p w14:paraId="086B64B8" w14:textId="0657D45E" w:rsidR="00D3544F" w:rsidRDefault="0085682A" w:rsidP="00604AC3">
      <w:pPr>
        <w:pStyle w:val="ListParagraph"/>
        <w:numPr>
          <w:ilvl w:val="0"/>
          <w:numId w:val="6"/>
        </w:numPr>
      </w:pPr>
      <w:r>
        <w:t>Currently the Hickman Hotel, the Rehoboth Hotel, and the Marist Gardens (off season) have cooperated with us in housing those in need.</w:t>
      </w:r>
    </w:p>
    <w:p w14:paraId="0C33253C" w14:textId="77777777" w:rsidR="00662E27" w:rsidRDefault="00662E27" w:rsidP="00662E27">
      <w:pPr>
        <w:ind w:left="360"/>
      </w:pPr>
    </w:p>
    <w:p w14:paraId="21281696" w14:textId="1A9DEC5B" w:rsidR="00C71666" w:rsidRPr="00D3544F" w:rsidRDefault="00662E27" w:rsidP="00D3544F">
      <w:pPr>
        <w:pStyle w:val="Heading2"/>
      </w:pPr>
      <w:r w:rsidRPr="00D3544F">
        <w:t>Garden Team Report</w:t>
      </w:r>
    </w:p>
    <w:p w14:paraId="63461A31" w14:textId="77777777" w:rsidR="0085682A" w:rsidRDefault="00D3544F" w:rsidP="00A603D6">
      <w:pPr>
        <w:pStyle w:val="ListParagraph"/>
        <w:numPr>
          <w:ilvl w:val="0"/>
          <w:numId w:val="7"/>
        </w:numPr>
      </w:pPr>
      <w:r>
        <w:t xml:space="preserve">The Garden team is </w:t>
      </w:r>
      <w:r w:rsidR="0085682A">
        <w:t xml:space="preserve">planting spring crops. </w:t>
      </w:r>
    </w:p>
    <w:p w14:paraId="19F73D47" w14:textId="05A21B19" w:rsidR="00662E27" w:rsidRDefault="0085682A" w:rsidP="00A603D6">
      <w:pPr>
        <w:pStyle w:val="ListParagraph"/>
        <w:numPr>
          <w:ilvl w:val="0"/>
          <w:numId w:val="7"/>
        </w:numPr>
      </w:pPr>
      <w:r>
        <w:t xml:space="preserve">The team has received a welcome donation for the purchase of a tool cabinet.  In </w:t>
      </w:r>
      <w:proofErr w:type="gramStart"/>
      <w:r>
        <w:t>addition</w:t>
      </w:r>
      <w:proofErr w:type="gramEnd"/>
      <w:r>
        <w:t xml:space="preserve"> the pepper and tomato plants for this year have been donated.</w:t>
      </w:r>
    </w:p>
    <w:p w14:paraId="5BEDB756" w14:textId="77777777" w:rsidR="00696EFA" w:rsidRDefault="00696EFA" w:rsidP="00D03F37"/>
    <w:p w14:paraId="499F3648" w14:textId="7F93F48B" w:rsidR="00CC2E80" w:rsidRPr="007349B3" w:rsidRDefault="007349B3" w:rsidP="007349B3">
      <w:pPr>
        <w:pStyle w:val="Heading2"/>
      </w:pPr>
      <w:r>
        <w:t xml:space="preserve">   </w:t>
      </w:r>
      <w:r w:rsidRPr="007349B3">
        <w:t>President’s Remarks</w:t>
      </w:r>
    </w:p>
    <w:p w14:paraId="7BF25267" w14:textId="09005A1C" w:rsidR="008D717A" w:rsidRDefault="0085682A" w:rsidP="007349B3">
      <w:pPr>
        <w:pStyle w:val="ListParagraph"/>
        <w:numPr>
          <w:ilvl w:val="0"/>
          <w:numId w:val="19"/>
        </w:numPr>
      </w:pPr>
      <w:proofErr w:type="spellStart"/>
      <w:r>
        <w:t>Jammin</w:t>
      </w:r>
      <w:proofErr w:type="spellEnd"/>
      <w:r>
        <w:t>’ Java collected almost $3,000, between the event itself and the candy orders.  A profit of about $1,600 was realized, once the cost of the candy was</w:t>
      </w:r>
      <w:r w:rsidRPr="0085682A">
        <w:t xml:space="preserve"> </w:t>
      </w:r>
      <w:r>
        <w:t>deducted.</w:t>
      </w:r>
    </w:p>
    <w:p w14:paraId="1A5028FD" w14:textId="3DC950BF" w:rsidR="008D717A" w:rsidRDefault="007349B3" w:rsidP="007349B3">
      <w:pPr>
        <w:pStyle w:val="ListParagraph"/>
        <w:numPr>
          <w:ilvl w:val="0"/>
          <w:numId w:val="20"/>
        </w:numPr>
      </w:pPr>
      <w:r>
        <w:t>The Diocesan Council</w:t>
      </w:r>
      <w:r w:rsidR="0085682A">
        <w:t>’s School of Charity follow-on</w:t>
      </w:r>
      <w:r>
        <w:t xml:space="preserve"> will be </w:t>
      </w:r>
      <w:r w:rsidR="0085682A">
        <w:t>called “Vinnies in the Vineyard</w:t>
      </w:r>
      <w:r>
        <w:t xml:space="preserve"> </w:t>
      </w:r>
      <w:r w:rsidR="0085682A">
        <w:t xml:space="preserve">and will be hosted </w:t>
      </w:r>
      <w:r>
        <w:t>at St. Ann’s on M</w:t>
      </w:r>
      <w:r w:rsidR="0085682A">
        <w:t>ay</w:t>
      </w:r>
      <w:r>
        <w:t xml:space="preserve"> 4 FROM 10:00 – 2</w:t>
      </w:r>
      <w:r w:rsidR="0085682A">
        <w:t>:15</w:t>
      </w:r>
      <w:r>
        <w:t>; members are urged to attend and participate</w:t>
      </w:r>
      <w:r w:rsidR="0085682A">
        <w:t xml:space="preserve"> as greeters beginning at 9:00.</w:t>
      </w:r>
      <w:r>
        <w:t xml:space="preserve"> </w:t>
      </w:r>
      <w:r w:rsidR="0085682A">
        <w:t>The</w:t>
      </w:r>
      <w:r>
        <w:t xml:space="preserve"> agenda </w:t>
      </w:r>
      <w:r w:rsidR="0085682A">
        <w:t>will include workshops/sessions on the following:</w:t>
      </w:r>
    </w:p>
    <w:p w14:paraId="6F2B968F" w14:textId="0AF2B3FF" w:rsidR="0085682A" w:rsidRDefault="0085682A" w:rsidP="0085682A">
      <w:pPr>
        <w:pStyle w:val="ListParagraph"/>
        <w:numPr>
          <w:ilvl w:val="0"/>
          <w:numId w:val="29"/>
        </w:numPr>
      </w:pPr>
      <w:r>
        <w:t>Homelessness</w:t>
      </w:r>
    </w:p>
    <w:p w14:paraId="1BEFF2C3" w14:textId="0DF20C46" w:rsidR="0085682A" w:rsidRDefault="0085682A" w:rsidP="0085682A">
      <w:pPr>
        <w:pStyle w:val="ListParagraph"/>
        <w:numPr>
          <w:ilvl w:val="0"/>
          <w:numId w:val="29"/>
        </w:numPr>
      </w:pPr>
      <w:r>
        <w:t>Fundraising and twinning</w:t>
      </w:r>
    </w:p>
    <w:p w14:paraId="19CD851E" w14:textId="4ECBBAAC" w:rsidR="0085682A" w:rsidRDefault="0085682A" w:rsidP="0085682A">
      <w:pPr>
        <w:pStyle w:val="ListParagraph"/>
        <w:numPr>
          <w:ilvl w:val="0"/>
          <w:numId w:val="29"/>
        </w:numPr>
      </w:pPr>
      <w:r>
        <w:t>Council support for the conferences</w:t>
      </w:r>
    </w:p>
    <w:p w14:paraId="78C5461A" w14:textId="7C020E89" w:rsidR="0085682A" w:rsidRDefault="0085682A" w:rsidP="0085682A">
      <w:pPr>
        <w:pStyle w:val="ListParagraph"/>
        <w:numPr>
          <w:ilvl w:val="0"/>
          <w:numId w:val="29"/>
        </w:numPr>
      </w:pPr>
      <w:r>
        <w:t>Microlending/ mini-loan program run by the Council</w:t>
      </w:r>
    </w:p>
    <w:p w14:paraId="3E853F80" w14:textId="293D4D84" w:rsidR="007349B3" w:rsidRDefault="0085682A" w:rsidP="007349B3">
      <w:pPr>
        <w:pStyle w:val="ListParagraph"/>
        <w:numPr>
          <w:ilvl w:val="0"/>
          <w:numId w:val="20"/>
        </w:numPr>
      </w:pPr>
      <w:r>
        <w:t>A suggestion was made that, prior to our 9:30 morning meetings, Vincentians who wish can attend 8:30 mass and sit as a group.  Attendees were in favor of the suggestion.</w:t>
      </w:r>
    </w:p>
    <w:p w14:paraId="10413739" w14:textId="77777777" w:rsidR="00E31CB4" w:rsidRPr="00CC2E80" w:rsidRDefault="00E31CB4" w:rsidP="00E31CB4">
      <w:pPr>
        <w:spacing w:after="240"/>
        <w:ind w:left="1080"/>
      </w:pPr>
    </w:p>
    <w:p w14:paraId="5224650D" w14:textId="52EF0E03" w:rsidR="00D669C4" w:rsidRDefault="00D669C4" w:rsidP="00D669C4">
      <w:pPr>
        <w:pStyle w:val="Heading2"/>
      </w:pPr>
      <w:r>
        <w:t xml:space="preserve">Expanded </w:t>
      </w:r>
      <w:r>
        <w:t>Vincentian Activities</w:t>
      </w:r>
    </w:p>
    <w:p w14:paraId="7D598189" w14:textId="1414D357" w:rsidR="00D669C4" w:rsidRDefault="00D669C4" w:rsidP="00D669C4">
      <w:pPr>
        <w:pStyle w:val="ListParagraph"/>
        <w:numPr>
          <w:ilvl w:val="0"/>
          <w:numId w:val="30"/>
        </w:numPr>
      </w:pPr>
      <w:r>
        <w:t xml:space="preserve">School supplies have been donated by the Zumba group; Tish will send out a note asking for volunteers to begin planning for the fall donations to the </w:t>
      </w:r>
      <w:r w:rsidRPr="0085682A">
        <w:t xml:space="preserve">school children </w:t>
      </w:r>
      <w:r>
        <w:t>and schools.</w:t>
      </w:r>
    </w:p>
    <w:p w14:paraId="31D620E8" w14:textId="01E6A840" w:rsidR="00D669C4" w:rsidRDefault="00D669C4" w:rsidP="00D669C4">
      <w:pPr>
        <w:pStyle w:val="ListParagraph"/>
        <w:numPr>
          <w:ilvl w:val="0"/>
          <w:numId w:val="30"/>
        </w:numPr>
      </w:pPr>
      <w:r>
        <w:lastRenderedPageBreak/>
        <w:t>We will be meeting with the Knights of Columbus, the Men’s Club, and Sodality to plan and coordinate a service that will sit with neighbors while their family caregivers must be absent for short periods of time.</w:t>
      </w:r>
    </w:p>
    <w:p w14:paraId="08D140E6" w14:textId="21F6FDCB" w:rsidR="00D669C4" w:rsidRDefault="00D669C4" w:rsidP="00D669C4">
      <w:pPr>
        <w:pStyle w:val="ListParagraph"/>
        <w:numPr>
          <w:ilvl w:val="0"/>
          <w:numId w:val="30"/>
        </w:numPr>
      </w:pPr>
      <w:r>
        <w:t xml:space="preserve">Alexis </w:t>
      </w:r>
      <w:proofErr w:type="spellStart"/>
      <w:r>
        <w:t>Sclama</w:t>
      </w:r>
      <w:proofErr w:type="spellEnd"/>
      <w:r>
        <w:t xml:space="preserve"> wants to formalize our bazaar furniture transport service by requesting a $20 donation to </w:t>
      </w:r>
      <w:proofErr w:type="spellStart"/>
      <w:r>
        <w:t>SVdP</w:t>
      </w:r>
      <w:proofErr w:type="spellEnd"/>
      <w:r>
        <w:t xml:space="preserve"> for any transports that we perform.</w:t>
      </w:r>
    </w:p>
    <w:p w14:paraId="604B6416" w14:textId="2533E105" w:rsidR="009B5323" w:rsidRDefault="009B5323" w:rsidP="009B5323">
      <w:pPr>
        <w:pStyle w:val="Heading2"/>
      </w:pPr>
      <w:r>
        <w:t>Non-Vincentian Activities</w:t>
      </w:r>
    </w:p>
    <w:p w14:paraId="171A3E82" w14:textId="77777777" w:rsidR="00D669C4" w:rsidRPr="00D669C4" w:rsidRDefault="00D669C4" w:rsidP="00155304">
      <w:pPr>
        <w:pStyle w:val="Heading4"/>
      </w:pPr>
      <w:r w:rsidRPr="00D669C4">
        <w:t xml:space="preserve">Question was raised regarding a </w:t>
      </w:r>
      <w:proofErr w:type="gramStart"/>
      <w:r w:rsidRPr="00D669C4">
        <w:t>12 year old</w:t>
      </w:r>
      <w:proofErr w:type="gramEnd"/>
      <w:r w:rsidRPr="00D669C4">
        <w:t xml:space="preserve"> neighbor with epilepsy who is on the list to receive a service dog:  Is anyone familiar with the process who can assist with the assignment?</w:t>
      </w:r>
    </w:p>
    <w:p w14:paraId="043A9765" w14:textId="1FBE59E0" w:rsidR="009B5323" w:rsidRDefault="00D669C4" w:rsidP="00155304">
      <w:pPr>
        <w:pStyle w:val="Heading4"/>
      </w:pPr>
      <w:r>
        <w:t xml:space="preserve">Rosemary reported on </w:t>
      </w:r>
      <w:r w:rsidR="00174781">
        <w:t>the USOC contributions for military members and their families who are traveling to and from postings through Dover AFB.  Contributions can be made through April 4.</w:t>
      </w:r>
    </w:p>
    <w:p w14:paraId="6AF6E357" w14:textId="474B92C8" w:rsidR="004D73DC" w:rsidRPr="009B5323" w:rsidRDefault="00305E11" w:rsidP="009B5323">
      <w:pPr>
        <w:pStyle w:val="Heading2"/>
      </w:pPr>
      <w:r w:rsidRPr="009B5323">
        <w:t>S</w:t>
      </w:r>
      <w:r w:rsidR="004D73DC" w:rsidRPr="00C71666">
        <w:t xml:space="preserve">piritual </w:t>
      </w:r>
      <w:r w:rsidR="004D73DC">
        <w:t>Formation</w:t>
      </w:r>
      <w:r w:rsidR="004D73DC" w:rsidRPr="00C71666">
        <w:t xml:space="preserve">  </w:t>
      </w:r>
    </w:p>
    <w:p w14:paraId="2CA87ADA" w14:textId="42B80A8B" w:rsidR="000471D6" w:rsidRDefault="00174781" w:rsidP="000471D6">
      <w:pPr>
        <w:pStyle w:val="ListParagraph"/>
        <w:numPr>
          <w:ilvl w:val="0"/>
          <w:numId w:val="9"/>
        </w:numPr>
        <w:ind w:left="907"/>
      </w:pPr>
      <w:r>
        <w:t>Deacon Jack</w:t>
      </w:r>
      <w:r w:rsidR="004D73DC">
        <w:t xml:space="preserve"> </w:t>
      </w:r>
      <w:r w:rsidR="00E31CB4">
        <w:t>introduced module</w:t>
      </w:r>
      <w:r w:rsidR="00276F3B">
        <w:t xml:space="preserve"> 5.</w:t>
      </w:r>
      <w:r>
        <w:t>6</w:t>
      </w:r>
      <w:r w:rsidR="000F576A">
        <w:t xml:space="preserve"> of the </w:t>
      </w:r>
      <w:r w:rsidR="000F576A" w:rsidRPr="008F6566">
        <w:rPr>
          <w:i/>
        </w:rPr>
        <w:t>Serving in Hope</w:t>
      </w:r>
      <w:r w:rsidR="000F576A">
        <w:t xml:space="preserve"> program</w:t>
      </w:r>
      <w:r w:rsidR="00E31CB4">
        <w:t xml:space="preserve"> in the </w:t>
      </w:r>
      <w:r w:rsidR="00E31CB4" w:rsidRPr="00174781">
        <w:rPr>
          <w:i/>
        </w:rPr>
        <w:t>Our Vincentian Rule</w:t>
      </w:r>
      <w:r w:rsidR="00E31CB4">
        <w:t xml:space="preserve"> booklet</w:t>
      </w:r>
      <w:r>
        <w:t>, “The Rule Guides Through Our Statutes</w:t>
      </w:r>
      <w:r w:rsidR="00E31CB4">
        <w:t>.</w:t>
      </w:r>
      <w:r>
        <w:t>”  There are three parts to the rule, each of which contributes to</w:t>
      </w:r>
      <w:r w:rsidR="008234D2">
        <w:t xml:space="preserve"> our growth in holiness through service to the poor.</w:t>
      </w:r>
      <w:r w:rsidR="004B37DD">
        <w:t xml:space="preserve">  </w:t>
      </w:r>
    </w:p>
    <w:p w14:paraId="4C323316" w14:textId="47CD63A6" w:rsidR="000471D6" w:rsidRDefault="008234D2" w:rsidP="000471D6">
      <w:pPr>
        <w:pStyle w:val="ListParagraph"/>
        <w:numPr>
          <w:ilvl w:val="0"/>
          <w:numId w:val="9"/>
        </w:numPr>
        <w:ind w:left="907"/>
      </w:pPr>
      <w:r>
        <w:t xml:space="preserve">Deacon Jack suggested that we can use other resources for our personal spiritual growth, including periodicals such as </w:t>
      </w:r>
      <w:r w:rsidRPr="008234D2">
        <w:rPr>
          <w:i/>
        </w:rPr>
        <w:t>The Word Among Us</w:t>
      </w:r>
      <w:r>
        <w:t>, copies of which were made available to members at the end of the meeting.</w:t>
      </w:r>
    </w:p>
    <w:p w14:paraId="2D74A681" w14:textId="737E0DC1" w:rsidR="008234D2" w:rsidRDefault="008234D2" w:rsidP="000471D6">
      <w:pPr>
        <w:pStyle w:val="ListParagraph"/>
        <w:numPr>
          <w:ilvl w:val="0"/>
          <w:numId w:val="9"/>
        </w:numPr>
        <w:ind w:left="907"/>
      </w:pPr>
      <w:r>
        <w:t xml:space="preserve">Dan DiLuzio suggested that members can also use the new </w:t>
      </w:r>
      <w:r w:rsidRPr="008234D2">
        <w:rPr>
          <w:i/>
        </w:rPr>
        <w:t>My Parish</w:t>
      </w:r>
      <w:r>
        <w:t xml:space="preserve"> app to support their spiritual growth; it contains readings, meditations, homilies, and so forth.  It can be downloaded from the Google or Apple stores for free,</w:t>
      </w:r>
    </w:p>
    <w:p w14:paraId="2E9E4EFA" w14:textId="7651BA37" w:rsidR="000471D6" w:rsidRPr="000471D6" w:rsidRDefault="008234D2" w:rsidP="000471D6">
      <w:pPr>
        <w:pStyle w:val="ListParagraph"/>
        <w:numPr>
          <w:ilvl w:val="0"/>
          <w:numId w:val="9"/>
        </w:numPr>
        <w:ind w:left="907"/>
      </w:pPr>
      <w:r>
        <w:t>Additionally, there are a multitude of opportunities within the parish, especially at this time of the liturgical year; members are encouraged to check the bulletin.</w:t>
      </w:r>
      <w:r w:rsidR="004B37DD">
        <w:br/>
      </w:r>
    </w:p>
    <w:p w14:paraId="74945D7C" w14:textId="20EFAF39" w:rsidR="008234D2" w:rsidRDefault="008234D2" w:rsidP="000471D6">
      <w:pPr>
        <w:pStyle w:val="Heading2"/>
      </w:pPr>
      <w:r>
        <w:t>Other Business</w:t>
      </w:r>
    </w:p>
    <w:p w14:paraId="18861E00" w14:textId="4CABFE24" w:rsidR="008234D2" w:rsidRDefault="008234D2" w:rsidP="00155304">
      <w:pPr>
        <w:pStyle w:val="Heading4"/>
      </w:pPr>
      <w:r w:rsidRPr="008234D2">
        <w:t>On April 11, the parish</w:t>
      </w:r>
      <w:r>
        <w:t xml:space="preserve"> Salt and Light Committee will be holding “A Social for Scholarships” at the VFW post in Ocean View.  A DJ will be present, dancing</w:t>
      </w:r>
      <w:r w:rsidR="009A4F16">
        <w:t xml:space="preserve"> encouraged, and appetizers and a cash bar, to round out the evening, from 6pm to 9pm.  Four new people have applied for scholarships to the Southern Delaware Education Foundation, and this event will assist with funding scholarships.  See the attached flyer.</w:t>
      </w:r>
    </w:p>
    <w:p w14:paraId="260A7F72" w14:textId="54616AE1" w:rsidR="009A4F16" w:rsidRDefault="009A4F16" w:rsidP="00155304">
      <w:pPr>
        <w:pStyle w:val="Heading4"/>
      </w:pPr>
      <w:r>
        <w:t xml:space="preserve">Members are reminded of the Lenten Soup </w:t>
      </w:r>
      <w:proofErr w:type="gramStart"/>
      <w:r>
        <w:t>and  Bread</w:t>
      </w:r>
      <w:proofErr w:type="gramEnd"/>
      <w:r>
        <w:t xml:space="preserve"> Supper, hosted by the </w:t>
      </w:r>
      <w:proofErr w:type="spellStart"/>
      <w:r>
        <w:t>KoC</w:t>
      </w:r>
      <w:proofErr w:type="spellEnd"/>
      <w:r>
        <w:t xml:space="preserve"> each Friday at 5:30 pm, immediately before Stations of the cross at 7.</w:t>
      </w:r>
    </w:p>
    <w:p w14:paraId="291AC65E" w14:textId="49182B1B" w:rsidR="009A4F16" w:rsidRDefault="009A4F16" w:rsidP="00155304">
      <w:pPr>
        <w:pStyle w:val="Heading4"/>
      </w:pPr>
      <w:r>
        <w:t xml:space="preserve">The Men’s Club is hosting a </w:t>
      </w:r>
      <w:proofErr w:type="gramStart"/>
      <w:r>
        <w:t>two day</w:t>
      </w:r>
      <w:proofErr w:type="gramEnd"/>
      <w:r>
        <w:t xml:space="preserve"> retreat</w:t>
      </w:r>
      <w:r>
        <w:t xml:space="preserve"> on April 8 and 9.  </w:t>
      </w:r>
      <w:r>
        <w:t xml:space="preserve">The retreat master will be Fr. Joseph </w:t>
      </w:r>
      <w:proofErr w:type="spellStart"/>
      <w:r>
        <w:t>McQuaide</w:t>
      </w:r>
      <w:proofErr w:type="spellEnd"/>
      <w:r>
        <w:t>,</w:t>
      </w:r>
      <w:r>
        <w:t xml:space="preserve"> </w:t>
      </w:r>
      <w:r>
        <w:rPr>
          <w:rFonts w:hint="eastAsia"/>
        </w:rPr>
        <w:t>Chancellor of our Diocese and Assistant at St. Mary Mag</w:t>
      </w:r>
      <w:r>
        <w:t>dalen Church in Wilmington. The theme for the retreat</w:t>
      </w:r>
      <w:r w:rsidR="00155304">
        <w:t xml:space="preserve"> </w:t>
      </w:r>
      <w:r>
        <w:t>will be Leading Our Families to Christ.</w:t>
      </w:r>
      <w:r w:rsidR="00155304">
        <w:t xml:space="preserve">  Additional details are in the bulletin.</w:t>
      </w:r>
    </w:p>
    <w:p w14:paraId="3F3A9249" w14:textId="67BB902E" w:rsidR="00155304" w:rsidRPr="00155304" w:rsidRDefault="00155304" w:rsidP="00155304">
      <w:pPr>
        <w:pStyle w:val="Heading4"/>
      </w:pPr>
      <w:r>
        <w:t xml:space="preserve">Members please note:  The annual recommitment for </w:t>
      </w:r>
      <w:proofErr w:type="spellStart"/>
      <w:r>
        <w:t>SVdP</w:t>
      </w:r>
      <w:proofErr w:type="spellEnd"/>
      <w:r>
        <w:t xml:space="preserve"> members is scheduled for 10:30 mass on Sunday, April 28.</w:t>
      </w:r>
    </w:p>
    <w:p w14:paraId="03E68DE2" w14:textId="7AD3558E" w:rsidR="00FB68B8" w:rsidRPr="000471D6" w:rsidRDefault="00C71666" w:rsidP="000471D6">
      <w:pPr>
        <w:pStyle w:val="Heading2"/>
      </w:pPr>
      <w:r w:rsidRPr="000471D6">
        <w:lastRenderedPageBreak/>
        <w:t>Next Meeting Dates</w:t>
      </w:r>
    </w:p>
    <w:p w14:paraId="2AEF87D0" w14:textId="77777777" w:rsidR="0085682A" w:rsidRDefault="0085682A" w:rsidP="0085682A">
      <w:pPr>
        <w:pStyle w:val="ListParagraph"/>
        <w:numPr>
          <w:ilvl w:val="0"/>
          <w:numId w:val="28"/>
        </w:numPr>
        <w:spacing w:line="240" w:lineRule="auto"/>
      </w:pPr>
      <w:r>
        <w:t xml:space="preserve">Thursday, </w:t>
      </w:r>
      <w:r w:rsidRPr="00BF2145">
        <w:t>March</w:t>
      </w:r>
      <w:r>
        <w:t xml:space="preserve"> 28 - 10:45 AT OLG</w:t>
      </w:r>
    </w:p>
    <w:p w14:paraId="423A1353" w14:textId="77777777" w:rsidR="0085682A" w:rsidRDefault="0085682A" w:rsidP="0085682A">
      <w:pPr>
        <w:pStyle w:val="ListParagraph"/>
        <w:numPr>
          <w:ilvl w:val="0"/>
          <w:numId w:val="28"/>
        </w:numPr>
        <w:spacing w:line="240" w:lineRule="auto"/>
      </w:pPr>
      <w:r>
        <w:t>Tuesday, April 9 - 9:30 a.m. Delaney Hall</w:t>
      </w:r>
    </w:p>
    <w:p w14:paraId="49042C0C" w14:textId="1B7E6842" w:rsidR="0085682A" w:rsidRDefault="00155304" w:rsidP="0085682A">
      <w:pPr>
        <w:pStyle w:val="ListParagraph"/>
        <w:numPr>
          <w:ilvl w:val="0"/>
          <w:numId w:val="28"/>
        </w:numPr>
        <w:spacing w:line="240" w:lineRule="auto"/>
      </w:pPr>
      <w:r>
        <w:t>Sunday</w:t>
      </w:r>
      <w:r w:rsidR="0085682A" w:rsidRPr="008D61CD">
        <w:t xml:space="preserve">, April </w:t>
      </w:r>
      <w:r>
        <w:t>28</w:t>
      </w:r>
      <w:r w:rsidR="0085682A">
        <w:t xml:space="preserve"> – </w:t>
      </w:r>
      <w:r>
        <w:t>10</w:t>
      </w:r>
      <w:r w:rsidR="0085682A">
        <w:t xml:space="preserve">:30 A.M. mass </w:t>
      </w:r>
      <w:r>
        <w:t>members’ recommitment ceremony</w:t>
      </w:r>
    </w:p>
    <w:p w14:paraId="401A9A7B" w14:textId="77777777" w:rsidR="0085682A" w:rsidRDefault="0085682A" w:rsidP="0085682A">
      <w:pPr>
        <w:pStyle w:val="ListParagraph"/>
        <w:numPr>
          <w:ilvl w:val="0"/>
          <w:numId w:val="28"/>
        </w:numPr>
        <w:spacing w:line="240" w:lineRule="auto"/>
      </w:pPr>
      <w:r>
        <w:t xml:space="preserve">Tuesday, May 14 – 9:30 a.m. Delaney Hall </w:t>
      </w:r>
    </w:p>
    <w:p w14:paraId="57A53D85" w14:textId="77777777" w:rsidR="0085682A" w:rsidRPr="00BF2145" w:rsidRDefault="0085682A" w:rsidP="0085682A">
      <w:pPr>
        <w:pStyle w:val="ListParagraph"/>
        <w:numPr>
          <w:ilvl w:val="0"/>
          <w:numId w:val="28"/>
        </w:numPr>
        <w:spacing w:line="240" w:lineRule="auto"/>
      </w:pPr>
      <w:r>
        <w:t>Thursday, May 30 – 10:45 A.M. OLG</w:t>
      </w:r>
    </w:p>
    <w:p w14:paraId="0ED894A3" w14:textId="77777777" w:rsidR="00365945" w:rsidRDefault="00365945" w:rsidP="00FB68B8"/>
    <w:p w14:paraId="25CAF75A" w14:textId="77777777" w:rsidR="00C71666" w:rsidRPr="000471D6" w:rsidRDefault="00C71666" w:rsidP="000471D6">
      <w:pPr>
        <w:pStyle w:val="Heading2"/>
      </w:pPr>
      <w:r w:rsidRPr="00C71666">
        <w:t xml:space="preserve">Closing Prayer; Adjournment  </w:t>
      </w:r>
    </w:p>
    <w:p w14:paraId="767FEBC4" w14:textId="3F8E156C" w:rsidR="00051DD7" w:rsidRDefault="00051DD7" w:rsidP="00A603D6">
      <w:pPr>
        <w:pStyle w:val="ListParagraph"/>
        <w:numPr>
          <w:ilvl w:val="0"/>
          <w:numId w:val="11"/>
        </w:numPr>
        <w:spacing w:after="240"/>
      </w:pPr>
      <w:r w:rsidRPr="00051DD7">
        <w:t xml:space="preserve">The meeting </w:t>
      </w:r>
      <w:r w:rsidR="004B37DD">
        <w:t xml:space="preserve">was </w:t>
      </w:r>
      <w:r w:rsidRPr="00051DD7">
        <w:t xml:space="preserve">closed </w:t>
      </w:r>
      <w:r w:rsidR="004B37DD">
        <w:t>with prayer at 10:</w:t>
      </w:r>
      <w:r w:rsidR="000471D6">
        <w:t>5</w:t>
      </w:r>
      <w:r w:rsidR="00155304">
        <w:t>4</w:t>
      </w:r>
      <w:r w:rsidRPr="00051DD7">
        <w:t xml:space="preserve"> AM</w:t>
      </w:r>
      <w:r>
        <w:t>.</w:t>
      </w:r>
    </w:p>
    <w:p w14:paraId="2484C7A0" w14:textId="6731F493" w:rsidR="000471D6" w:rsidRDefault="000471D6">
      <w:r>
        <w:br w:type="page"/>
      </w:r>
    </w:p>
    <w:p w14:paraId="0375905B" w14:textId="49A5581C" w:rsidR="000A51C9" w:rsidRDefault="003B6FB3">
      <w:bookmarkStart w:id="0" w:name="_Hlk5189402"/>
      <w:r w:rsidRPr="003B6FB3">
        <w:rPr>
          <w:b/>
          <w:sz w:val="24"/>
          <w:szCs w:val="24"/>
        </w:rPr>
        <w:lastRenderedPageBreak/>
        <w:t>Attachment 1</w:t>
      </w:r>
    </w:p>
    <w:bookmarkEnd w:id="0"/>
    <w:p w14:paraId="502FB465" w14:textId="0D7F1666" w:rsidR="00D97604" w:rsidRDefault="00D97604">
      <w:r>
        <w:rPr>
          <w:noProof/>
        </w:rPr>
        <w:drawing>
          <wp:inline distT="0" distB="0" distL="0" distR="0" wp14:anchorId="79D7F5B1" wp14:editId="244E7BA9">
            <wp:extent cx="5892800" cy="76297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O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6130" cy="7634101"/>
                    </a:xfrm>
                    <a:prstGeom prst="rect">
                      <a:avLst/>
                    </a:prstGeom>
                  </pic:spPr>
                </pic:pic>
              </a:graphicData>
            </a:graphic>
          </wp:inline>
        </w:drawing>
      </w:r>
    </w:p>
    <w:p w14:paraId="5F8B08B1" w14:textId="77777777" w:rsidR="00D97604" w:rsidRDefault="00D97604">
      <w:r>
        <w:br w:type="page"/>
      </w:r>
    </w:p>
    <w:p w14:paraId="3E8F2C65" w14:textId="42E99BF2" w:rsidR="00D97604" w:rsidRDefault="00D97604" w:rsidP="00D97604">
      <w:r w:rsidRPr="003B6FB3">
        <w:rPr>
          <w:b/>
          <w:sz w:val="24"/>
          <w:szCs w:val="24"/>
        </w:rPr>
        <w:lastRenderedPageBreak/>
        <w:t xml:space="preserve">Attachment </w:t>
      </w:r>
      <w:r>
        <w:rPr>
          <w:b/>
          <w:sz w:val="24"/>
          <w:szCs w:val="24"/>
        </w:rPr>
        <w:t>2</w:t>
      </w:r>
    </w:p>
    <w:p w14:paraId="573B0015" w14:textId="6E92FDFA" w:rsidR="00D63C2F" w:rsidRDefault="00D97604" w:rsidP="00D97604">
      <w:bookmarkStart w:id="1" w:name="_GoBack"/>
      <w:r>
        <w:rPr>
          <w:noProof/>
        </w:rPr>
        <w:drawing>
          <wp:inline distT="0" distB="0" distL="0" distR="0" wp14:anchorId="18265BE8" wp14:editId="6D8FF043">
            <wp:extent cx="6138054" cy="7937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E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1477" cy="7941927"/>
                    </a:xfrm>
                    <a:prstGeom prst="rect">
                      <a:avLst/>
                    </a:prstGeom>
                  </pic:spPr>
                </pic:pic>
              </a:graphicData>
            </a:graphic>
          </wp:inline>
        </w:drawing>
      </w:r>
      <w:bookmarkEnd w:id="1"/>
    </w:p>
    <w:sectPr w:rsidR="00D63C2F" w:rsidSect="00F809AE">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FF16F" w14:textId="77777777" w:rsidR="001157BA" w:rsidRDefault="001157BA">
      <w:pPr>
        <w:spacing w:after="0" w:line="240" w:lineRule="auto"/>
      </w:pPr>
      <w:r>
        <w:separator/>
      </w:r>
    </w:p>
  </w:endnote>
  <w:endnote w:type="continuationSeparator" w:id="0">
    <w:p w14:paraId="303F45FF" w14:textId="77777777" w:rsidR="001157BA" w:rsidRDefault="00115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439659"/>
      <w:docPartObj>
        <w:docPartGallery w:val="Page Numbers (Bottom of Page)"/>
        <w:docPartUnique/>
      </w:docPartObj>
    </w:sdtPr>
    <w:sdtEndPr>
      <w:rPr>
        <w:noProof/>
      </w:rPr>
    </w:sdtEndPr>
    <w:sdtContent>
      <w:p w14:paraId="7048D3CB" w14:textId="77777777" w:rsidR="00D8175D" w:rsidRDefault="00D8175D">
        <w:pPr>
          <w:pStyle w:val="Footer"/>
        </w:pPr>
        <w:r>
          <w:fldChar w:fldCharType="begin"/>
        </w:r>
        <w:r>
          <w:instrText xml:space="preserve"> PAGE   \* MERGEFORMAT </w:instrText>
        </w:r>
        <w:r>
          <w:fldChar w:fldCharType="separate"/>
        </w:r>
        <w:r w:rsidR="003B6FB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5B7C2" w14:textId="77777777" w:rsidR="001157BA" w:rsidRDefault="001157BA">
      <w:pPr>
        <w:spacing w:after="0" w:line="240" w:lineRule="auto"/>
      </w:pPr>
      <w:r>
        <w:separator/>
      </w:r>
    </w:p>
  </w:footnote>
  <w:footnote w:type="continuationSeparator" w:id="0">
    <w:p w14:paraId="2EFB4304" w14:textId="77777777" w:rsidR="001157BA" w:rsidRDefault="00115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BEB"/>
    <w:multiLevelType w:val="hybridMultilevel"/>
    <w:tmpl w:val="2CAC4598"/>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F60FC"/>
    <w:multiLevelType w:val="hybridMultilevel"/>
    <w:tmpl w:val="FBBA9ABA"/>
    <w:lvl w:ilvl="0" w:tplc="A62C965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A2578"/>
    <w:multiLevelType w:val="hybridMultilevel"/>
    <w:tmpl w:val="31223B4E"/>
    <w:lvl w:ilvl="0" w:tplc="04090013">
      <w:start w:val="1"/>
      <w:numFmt w:val="upperRoman"/>
      <w:lvlText w:val="%1."/>
      <w:lvlJc w:val="right"/>
      <w:pPr>
        <w:ind w:left="540" w:hanging="360"/>
      </w:pPr>
    </w:lvl>
    <w:lvl w:ilvl="1" w:tplc="FB9A03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730DF"/>
    <w:multiLevelType w:val="hybridMultilevel"/>
    <w:tmpl w:val="4EA8D4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702F8"/>
    <w:multiLevelType w:val="hybridMultilevel"/>
    <w:tmpl w:val="313AE446"/>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121C5"/>
    <w:multiLevelType w:val="multilevel"/>
    <w:tmpl w:val="5DAC055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15D96A3F"/>
    <w:multiLevelType w:val="hybridMultilevel"/>
    <w:tmpl w:val="81A883E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1A5CD6"/>
    <w:multiLevelType w:val="hybridMultilevel"/>
    <w:tmpl w:val="6B32D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90482"/>
    <w:multiLevelType w:val="hybridMultilevel"/>
    <w:tmpl w:val="1D92B726"/>
    <w:lvl w:ilvl="0" w:tplc="04090013">
      <w:start w:val="1"/>
      <w:numFmt w:val="upperRoman"/>
      <w:lvlText w:val="%1."/>
      <w:lvlJc w:val="right"/>
      <w:pPr>
        <w:ind w:left="54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81BF5"/>
    <w:multiLevelType w:val="hybridMultilevel"/>
    <w:tmpl w:val="634CC1CC"/>
    <w:lvl w:ilvl="0" w:tplc="04090019">
      <w:start w:val="1"/>
      <w:numFmt w:val="lowerLetter"/>
      <w:lvlText w:val="%1."/>
      <w:lvlJc w:val="left"/>
      <w:pPr>
        <w:ind w:left="90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493862"/>
    <w:multiLevelType w:val="hybridMultilevel"/>
    <w:tmpl w:val="A1BAFC72"/>
    <w:lvl w:ilvl="0" w:tplc="6CEC1A5A">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92E86"/>
    <w:multiLevelType w:val="hybridMultilevel"/>
    <w:tmpl w:val="19AEB0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B754059"/>
    <w:multiLevelType w:val="hybridMultilevel"/>
    <w:tmpl w:val="B32C1E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536234"/>
    <w:multiLevelType w:val="hybridMultilevel"/>
    <w:tmpl w:val="647A2DA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C035D"/>
    <w:multiLevelType w:val="hybridMultilevel"/>
    <w:tmpl w:val="7B70D8E0"/>
    <w:lvl w:ilvl="0" w:tplc="C9FE89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A63705"/>
    <w:multiLevelType w:val="hybridMultilevel"/>
    <w:tmpl w:val="3CAE66C4"/>
    <w:lvl w:ilvl="0" w:tplc="82F462C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27A32"/>
    <w:multiLevelType w:val="hybridMultilevel"/>
    <w:tmpl w:val="49441CFC"/>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A45EAA"/>
    <w:multiLevelType w:val="multilevel"/>
    <w:tmpl w:val="2E9EBDA0"/>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9" w15:restartNumberingAfterBreak="0">
    <w:nsid w:val="5AF40C3F"/>
    <w:multiLevelType w:val="hybridMultilevel"/>
    <w:tmpl w:val="0FF8F59E"/>
    <w:lvl w:ilvl="0" w:tplc="9F46D9AA">
      <w:start w:val="1"/>
      <w:numFmt w:val="upperRoman"/>
      <w:lvlText w:val="%1."/>
      <w:lvlJc w:val="righ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347E88"/>
    <w:multiLevelType w:val="hybridMultilevel"/>
    <w:tmpl w:val="A99C32B6"/>
    <w:lvl w:ilvl="0" w:tplc="04090013">
      <w:start w:val="1"/>
      <w:numFmt w:val="upperRoman"/>
      <w:lvlText w:val="%1."/>
      <w:lvlJc w:val="right"/>
      <w:pPr>
        <w:ind w:left="108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630578F7"/>
    <w:multiLevelType w:val="hybridMultilevel"/>
    <w:tmpl w:val="EC1206D2"/>
    <w:lvl w:ilvl="0" w:tplc="69E4E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E42AC"/>
    <w:multiLevelType w:val="hybridMultilevel"/>
    <w:tmpl w:val="272E7A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8"/>
  </w:num>
  <w:num w:numId="4">
    <w:abstractNumId w:val="20"/>
  </w:num>
  <w:num w:numId="5">
    <w:abstractNumId w:val="2"/>
  </w:num>
  <w:num w:numId="6">
    <w:abstractNumId w:val="13"/>
  </w:num>
  <w:num w:numId="7">
    <w:abstractNumId w:val="15"/>
  </w:num>
  <w:num w:numId="8">
    <w:abstractNumId w:val="10"/>
  </w:num>
  <w:num w:numId="9">
    <w:abstractNumId w:val="16"/>
  </w:num>
  <w:num w:numId="10">
    <w:abstractNumId w:val="3"/>
  </w:num>
  <w:num w:numId="11">
    <w:abstractNumId w:val="14"/>
  </w:num>
  <w:num w:numId="12">
    <w:abstractNumId w:val="2"/>
    <w:lvlOverride w:ilvl="0">
      <w:lvl w:ilvl="0" w:tplc="04090013">
        <w:start w:val="1"/>
        <w:numFmt w:val="lowerLetter"/>
        <w:lvlText w:val="%1."/>
        <w:lvlJc w:val="left"/>
        <w:pPr>
          <w:ind w:left="1440" w:hanging="360"/>
        </w:pPr>
        <w:rPr>
          <w:rFonts w:hint="default"/>
        </w:rPr>
      </w:lvl>
    </w:lvlOverride>
    <w:lvlOverride w:ilvl="1">
      <w:lvl w:ilvl="1" w:tplc="FB9A03F6">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22"/>
  </w:num>
  <w:num w:numId="14">
    <w:abstractNumId w:val="12"/>
  </w:num>
  <w:num w:numId="15">
    <w:abstractNumId w:val="18"/>
  </w:num>
  <w:num w:numId="16">
    <w:abstractNumId w:val="0"/>
  </w:num>
  <w:num w:numId="17">
    <w:abstractNumId w:val="18"/>
  </w:num>
  <w:num w:numId="18">
    <w:abstractNumId w:val="18"/>
  </w:num>
  <w:num w:numId="19">
    <w:abstractNumId w:val="1"/>
  </w:num>
  <w:num w:numId="20">
    <w:abstractNumId w:val="11"/>
  </w:num>
  <w:num w:numId="21">
    <w:abstractNumId w:val="18"/>
  </w:num>
  <w:num w:numId="22">
    <w:abstractNumId w:val="18"/>
  </w:num>
  <w:num w:numId="23">
    <w:abstractNumId w:val="18"/>
  </w:num>
  <w:num w:numId="24">
    <w:abstractNumId w:val="4"/>
  </w:num>
  <w:num w:numId="25">
    <w:abstractNumId w:val="17"/>
  </w:num>
  <w:num w:numId="26">
    <w:abstractNumId w:val="18"/>
  </w:num>
  <w:num w:numId="27">
    <w:abstractNumId w:val="9"/>
  </w:num>
  <w:num w:numId="28">
    <w:abstractNumId w:val="7"/>
  </w:num>
  <w:num w:numId="29">
    <w:abstractNumId w:val="6"/>
  </w:num>
  <w:num w:numId="30">
    <w:abstractNumId w:val="21"/>
  </w:num>
  <w:num w:numId="3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7A"/>
    <w:rsid w:val="00003B37"/>
    <w:rsid w:val="00014235"/>
    <w:rsid w:val="00017F41"/>
    <w:rsid w:val="00044BE9"/>
    <w:rsid w:val="000471D6"/>
    <w:rsid w:val="00050BB0"/>
    <w:rsid w:val="00051DD7"/>
    <w:rsid w:val="00056576"/>
    <w:rsid w:val="0007785D"/>
    <w:rsid w:val="00084709"/>
    <w:rsid w:val="000A0546"/>
    <w:rsid w:val="000A1142"/>
    <w:rsid w:val="000A51C9"/>
    <w:rsid w:val="000A7325"/>
    <w:rsid w:val="000C0C1E"/>
    <w:rsid w:val="000C7B10"/>
    <w:rsid w:val="000D6A5F"/>
    <w:rsid w:val="000F008D"/>
    <w:rsid w:val="000F576A"/>
    <w:rsid w:val="0011210E"/>
    <w:rsid w:val="001157BA"/>
    <w:rsid w:val="00141DF6"/>
    <w:rsid w:val="0014667D"/>
    <w:rsid w:val="0015089A"/>
    <w:rsid w:val="00153516"/>
    <w:rsid w:val="00155304"/>
    <w:rsid w:val="0015734E"/>
    <w:rsid w:val="00174781"/>
    <w:rsid w:val="00175627"/>
    <w:rsid w:val="0018122C"/>
    <w:rsid w:val="0019363D"/>
    <w:rsid w:val="00195266"/>
    <w:rsid w:val="00196B6C"/>
    <w:rsid w:val="00196E0D"/>
    <w:rsid w:val="001A2456"/>
    <w:rsid w:val="001A3B47"/>
    <w:rsid w:val="001B5C71"/>
    <w:rsid w:val="001B6789"/>
    <w:rsid w:val="001C0679"/>
    <w:rsid w:val="001C3357"/>
    <w:rsid w:val="001C7950"/>
    <w:rsid w:val="001D4B11"/>
    <w:rsid w:val="001E27FA"/>
    <w:rsid w:val="001E2CD4"/>
    <w:rsid w:val="001E486E"/>
    <w:rsid w:val="00205FC5"/>
    <w:rsid w:val="00230EA2"/>
    <w:rsid w:val="002379D9"/>
    <w:rsid w:val="00245072"/>
    <w:rsid w:val="0024561E"/>
    <w:rsid w:val="0024765B"/>
    <w:rsid w:val="00251DD9"/>
    <w:rsid w:val="0025280C"/>
    <w:rsid w:val="00254F52"/>
    <w:rsid w:val="002575BD"/>
    <w:rsid w:val="00261C42"/>
    <w:rsid w:val="00262770"/>
    <w:rsid w:val="0027576D"/>
    <w:rsid w:val="00276F3B"/>
    <w:rsid w:val="00293908"/>
    <w:rsid w:val="002A1570"/>
    <w:rsid w:val="002B5BB0"/>
    <w:rsid w:val="002C33B0"/>
    <w:rsid w:val="002C5EAD"/>
    <w:rsid w:val="002D1AF5"/>
    <w:rsid w:val="002E15CE"/>
    <w:rsid w:val="00305E11"/>
    <w:rsid w:val="00311E98"/>
    <w:rsid w:val="00351021"/>
    <w:rsid w:val="00354D97"/>
    <w:rsid w:val="00354EC8"/>
    <w:rsid w:val="00365945"/>
    <w:rsid w:val="00392287"/>
    <w:rsid w:val="00393EE6"/>
    <w:rsid w:val="0039563B"/>
    <w:rsid w:val="00395D33"/>
    <w:rsid w:val="003B0EAC"/>
    <w:rsid w:val="003B3F20"/>
    <w:rsid w:val="003B6FB3"/>
    <w:rsid w:val="003E2A86"/>
    <w:rsid w:val="004025B0"/>
    <w:rsid w:val="0040658F"/>
    <w:rsid w:val="00422DAA"/>
    <w:rsid w:val="00436515"/>
    <w:rsid w:val="0045004C"/>
    <w:rsid w:val="0046354D"/>
    <w:rsid w:val="00467EFF"/>
    <w:rsid w:val="00477E18"/>
    <w:rsid w:val="004819DD"/>
    <w:rsid w:val="0048201B"/>
    <w:rsid w:val="00494E34"/>
    <w:rsid w:val="004A10F9"/>
    <w:rsid w:val="004A39CD"/>
    <w:rsid w:val="004A7250"/>
    <w:rsid w:val="004B37DD"/>
    <w:rsid w:val="004B5CDC"/>
    <w:rsid w:val="004B70FA"/>
    <w:rsid w:val="004C0BDA"/>
    <w:rsid w:val="004D0554"/>
    <w:rsid w:val="004D4CC9"/>
    <w:rsid w:val="004D73DC"/>
    <w:rsid w:val="004E2E75"/>
    <w:rsid w:val="00514041"/>
    <w:rsid w:val="00524466"/>
    <w:rsid w:val="0052521F"/>
    <w:rsid w:val="005263C2"/>
    <w:rsid w:val="0053116C"/>
    <w:rsid w:val="0053766C"/>
    <w:rsid w:val="00551D95"/>
    <w:rsid w:val="00577984"/>
    <w:rsid w:val="0058213B"/>
    <w:rsid w:val="0058461C"/>
    <w:rsid w:val="005906C6"/>
    <w:rsid w:val="005935D8"/>
    <w:rsid w:val="00595684"/>
    <w:rsid w:val="005B6541"/>
    <w:rsid w:val="005C18C3"/>
    <w:rsid w:val="005D010A"/>
    <w:rsid w:val="005D6244"/>
    <w:rsid w:val="005D7A98"/>
    <w:rsid w:val="005F7944"/>
    <w:rsid w:val="005F7D4F"/>
    <w:rsid w:val="00604AC3"/>
    <w:rsid w:val="00616134"/>
    <w:rsid w:val="00617BBF"/>
    <w:rsid w:val="006210D9"/>
    <w:rsid w:val="006278D2"/>
    <w:rsid w:val="00627E10"/>
    <w:rsid w:val="00630C97"/>
    <w:rsid w:val="00632215"/>
    <w:rsid w:val="00634979"/>
    <w:rsid w:val="00652220"/>
    <w:rsid w:val="006578D8"/>
    <w:rsid w:val="00662E27"/>
    <w:rsid w:val="00687DFD"/>
    <w:rsid w:val="00696EFA"/>
    <w:rsid w:val="006A3F97"/>
    <w:rsid w:val="006B66C8"/>
    <w:rsid w:val="006C32E6"/>
    <w:rsid w:val="006C7C25"/>
    <w:rsid w:val="006D3BB5"/>
    <w:rsid w:val="006D6F59"/>
    <w:rsid w:val="006D7C5B"/>
    <w:rsid w:val="006E6444"/>
    <w:rsid w:val="006F26F9"/>
    <w:rsid w:val="006F6A67"/>
    <w:rsid w:val="00715AF9"/>
    <w:rsid w:val="00715E99"/>
    <w:rsid w:val="007208EE"/>
    <w:rsid w:val="007349B3"/>
    <w:rsid w:val="00746ACC"/>
    <w:rsid w:val="0075050B"/>
    <w:rsid w:val="00754230"/>
    <w:rsid w:val="00764B20"/>
    <w:rsid w:val="00767C22"/>
    <w:rsid w:val="00772170"/>
    <w:rsid w:val="0078323B"/>
    <w:rsid w:val="007B1880"/>
    <w:rsid w:val="007B3246"/>
    <w:rsid w:val="007D182D"/>
    <w:rsid w:val="007E3966"/>
    <w:rsid w:val="00803DCD"/>
    <w:rsid w:val="00804FE2"/>
    <w:rsid w:val="0081175A"/>
    <w:rsid w:val="008234D2"/>
    <w:rsid w:val="008333FA"/>
    <w:rsid w:val="008400D4"/>
    <w:rsid w:val="00841995"/>
    <w:rsid w:val="00851F0F"/>
    <w:rsid w:val="0085682A"/>
    <w:rsid w:val="008611FC"/>
    <w:rsid w:val="00864E83"/>
    <w:rsid w:val="00866060"/>
    <w:rsid w:val="0087049F"/>
    <w:rsid w:val="00871564"/>
    <w:rsid w:val="00880826"/>
    <w:rsid w:val="00880F90"/>
    <w:rsid w:val="008A73AA"/>
    <w:rsid w:val="008B2198"/>
    <w:rsid w:val="008B5598"/>
    <w:rsid w:val="008D61CD"/>
    <w:rsid w:val="008D717A"/>
    <w:rsid w:val="008D77ED"/>
    <w:rsid w:val="008E0E1C"/>
    <w:rsid w:val="008E14FA"/>
    <w:rsid w:val="008E20D1"/>
    <w:rsid w:val="008E5FE8"/>
    <w:rsid w:val="008F6566"/>
    <w:rsid w:val="00914BDB"/>
    <w:rsid w:val="0094533D"/>
    <w:rsid w:val="0096427E"/>
    <w:rsid w:val="00980307"/>
    <w:rsid w:val="00980956"/>
    <w:rsid w:val="009879CA"/>
    <w:rsid w:val="0099341A"/>
    <w:rsid w:val="009A4F16"/>
    <w:rsid w:val="009B5323"/>
    <w:rsid w:val="009B6196"/>
    <w:rsid w:val="009B62FD"/>
    <w:rsid w:val="009C0FE7"/>
    <w:rsid w:val="009C33CD"/>
    <w:rsid w:val="009C65AE"/>
    <w:rsid w:val="009E2B3A"/>
    <w:rsid w:val="009E3B53"/>
    <w:rsid w:val="009F096F"/>
    <w:rsid w:val="009F31F8"/>
    <w:rsid w:val="009F5561"/>
    <w:rsid w:val="00A02335"/>
    <w:rsid w:val="00A135DD"/>
    <w:rsid w:val="00A37036"/>
    <w:rsid w:val="00A469FF"/>
    <w:rsid w:val="00A55780"/>
    <w:rsid w:val="00A55FB9"/>
    <w:rsid w:val="00A603D6"/>
    <w:rsid w:val="00A648A4"/>
    <w:rsid w:val="00A64B4B"/>
    <w:rsid w:val="00A6571A"/>
    <w:rsid w:val="00A71359"/>
    <w:rsid w:val="00A74BA2"/>
    <w:rsid w:val="00A76BCD"/>
    <w:rsid w:val="00A813E5"/>
    <w:rsid w:val="00A85492"/>
    <w:rsid w:val="00AB7533"/>
    <w:rsid w:val="00AC432B"/>
    <w:rsid w:val="00AD476D"/>
    <w:rsid w:val="00B05649"/>
    <w:rsid w:val="00B1733B"/>
    <w:rsid w:val="00B664E1"/>
    <w:rsid w:val="00B70907"/>
    <w:rsid w:val="00BA2381"/>
    <w:rsid w:val="00BD4CC8"/>
    <w:rsid w:val="00BD7084"/>
    <w:rsid w:val="00BF0ECB"/>
    <w:rsid w:val="00BF2145"/>
    <w:rsid w:val="00C06BF9"/>
    <w:rsid w:val="00C3723C"/>
    <w:rsid w:val="00C5726F"/>
    <w:rsid w:val="00C61A80"/>
    <w:rsid w:val="00C70048"/>
    <w:rsid w:val="00C71666"/>
    <w:rsid w:val="00C74BF8"/>
    <w:rsid w:val="00C81A00"/>
    <w:rsid w:val="00C83259"/>
    <w:rsid w:val="00C86708"/>
    <w:rsid w:val="00C955DF"/>
    <w:rsid w:val="00CA2F7F"/>
    <w:rsid w:val="00CC24E3"/>
    <w:rsid w:val="00CC2E80"/>
    <w:rsid w:val="00CC4C38"/>
    <w:rsid w:val="00CD62F8"/>
    <w:rsid w:val="00CE1E18"/>
    <w:rsid w:val="00CE4535"/>
    <w:rsid w:val="00CE61AA"/>
    <w:rsid w:val="00D03BF4"/>
    <w:rsid w:val="00D03F37"/>
    <w:rsid w:val="00D22943"/>
    <w:rsid w:val="00D245C2"/>
    <w:rsid w:val="00D255FE"/>
    <w:rsid w:val="00D32841"/>
    <w:rsid w:val="00D3544F"/>
    <w:rsid w:val="00D46E34"/>
    <w:rsid w:val="00D47E52"/>
    <w:rsid w:val="00D53F7E"/>
    <w:rsid w:val="00D5710D"/>
    <w:rsid w:val="00D6171E"/>
    <w:rsid w:val="00D63C2F"/>
    <w:rsid w:val="00D669C4"/>
    <w:rsid w:val="00D741EA"/>
    <w:rsid w:val="00D8175D"/>
    <w:rsid w:val="00D90EA3"/>
    <w:rsid w:val="00D97604"/>
    <w:rsid w:val="00DA61A7"/>
    <w:rsid w:val="00DB6A7A"/>
    <w:rsid w:val="00DC4C7A"/>
    <w:rsid w:val="00DD156D"/>
    <w:rsid w:val="00DD575A"/>
    <w:rsid w:val="00DE0688"/>
    <w:rsid w:val="00DF4F34"/>
    <w:rsid w:val="00DF62B9"/>
    <w:rsid w:val="00E07F0D"/>
    <w:rsid w:val="00E11659"/>
    <w:rsid w:val="00E16E3F"/>
    <w:rsid w:val="00E2670D"/>
    <w:rsid w:val="00E31CB4"/>
    <w:rsid w:val="00E348FB"/>
    <w:rsid w:val="00E35A01"/>
    <w:rsid w:val="00E40E4A"/>
    <w:rsid w:val="00E4485D"/>
    <w:rsid w:val="00E47109"/>
    <w:rsid w:val="00E5063C"/>
    <w:rsid w:val="00E84C0D"/>
    <w:rsid w:val="00E8659D"/>
    <w:rsid w:val="00EA5455"/>
    <w:rsid w:val="00EB12BA"/>
    <w:rsid w:val="00EB2BFD"/>
    <w:rsid w:val="00EB6A0A"/>
    <w:rsid w:val="00EC7943"/>
    <w:rsid w:val="00ED36B5"/>
    <w:rsid w:val="00ED5433"/>
    <w:rsid w:val="00EE0169"/>
    <w:rsid w:val="00EE6BCB"/>
    <w:rsid w:val="00EF10AA"/>
    <w:rsid w:val="00F01032"/>
    <w:rsid w:val="00F0132D"/>
    <w:rsid w:val="00F01B1D"/>
    <w:rsid w:val="00F142BB"/>
    <w:rsid w:val="00F16281"/>
    <w:rsid w:val="00F500B4"/>
    <w:rsid w:val="00F60B3F"/>
    <w:rsid w:val="00F809AE"/>
    <w:rsid w:val="00FA0DF6"/>
    <w:rsid w:val="00FB1EB5"/>
    <w:rsid w:val="00FB681D"/>
    <w:rsid w:val="00FB68B8"/>
    <w:rsid w:val="00FB7E6A"/>
    <w:rsid w:val="00FD151E"/>
    <w:rsid w:val="00FD4C6A"/>
    <w:rsid w:val="00FE4D6B"/>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DA1FF3"/>
  <w15:docId w15:val="{28447D65-82CB-49E7-8CC3-1D62A7F7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3"/>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155304"/>
    <w:pPr>
      <w:widowControl w:val="0"/>
      <w:numPr>
        <w:ilvl w:val="1"/>
        <w:numId w:val="1"/>
      </w:numPr>
      <w:spacing w:after="100" w:afterAutospacing="1"/>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155304"/>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 w:type="character" w:styleId="Hyperlink">
    <w:name w:val="Hyperlink"/>
    <w:basedOn w:val="DefaultParagraphFont"/>
    <w:unhideWhenUsed/>
    <w:rsid w:val="0058213B"/>
    <w:rPr>
      <w:color w:val="0000FF" w:themeColor="hyperlink"/>
      <w:u w:val="single"/>
    </w:rPr>
  </w:style>
  <w:style w:type="paragraph" w:styleId="NormalWeb">
    <w:name w:val="Normal (Web)"/>
    <w:basedOn w:val="Normal"/>
    <w:uiPriority w:val="99"/>
    <w:semiHidden/>
    <w:unhideWhenUsed/>
    <w:rsid w:val="008F656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rsid w:val="00FE4D6B"/>
    <w:rPr>
      <w:sz w:val="16"/>
      <w:szCs w:val="16"/>
    </w:rPr>
  </w:style>
  <w:style w:type="paragraph" w:styleId="CommentText">
    <w:name w:val="annotation text"/>
    <w:basedOn w:val="Normal"/>
    <w:link w:val="CommentTextChar"/>
    <w:semiHidden/>
    <w:unhideWhenUsed/>
    <w:rsid w:val="00FE4D6B"/>
    <w:pPr>
      <w:spacing w:line="240" w:lineRule="auto"/>
    </w:pPr>
    <w:rPr>
      <w:sz w:val="20"/>
      <w:szCs w:val="20"/>
    </w:rPr>
  </w:style>
  <w:style w:type="character" w:customStyle="1" w:styleId="CommentTextChar">
    <w:name w:val="Comment Text Char"/>
    <w:basedOn w:val="DefaultParagraphFont"/>
    <w:link w:val="CommentText"/>
    <w:semiHidden/>
    <w:rsid w:val="00FE4D6B"/>
    <w:rPr>
      <w:sz w:val="20"/>
      <w:szCs w:val="20"/>
    </w:rPr>
  </w:style>
  <w:style w:type="paragraph" w:styleId="CommentSubject">
    <w:name w:val="annotation subject"/>
    <w:basedOn w:val="CommentText"/>
    <w:next w:val="CommentText"/>
    <w:link w:val="CommentSubjectChar"/>
    <w:semiHidden/>
    <w:unhideWhenUsed/>
    <w:rsid w:val="00FE4D6B"/>
    <w:rPr>
      <w:b/>
      <w:bCs/>
    </w:rPr>
  </w:style>
  <w:style w:type="character" w:customStyle="1" w:styleId="CommentSubjectChar">
    <w:name w:val="Comment Subject Char"/>
    <w:basedOn w:val="CommentTextChar"/>
    <w:link w:val="CommentSubject"/>
    <w:semiHidden/>
    <w:rsid w:val="00FE4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461270866">
                  <w:marLeft w:val="0"/>
                  <w:marRight w:val="0"/>
                  <w:marTop w:val="0"/>
                  <w:marBottom w:val="0"/>
                  <w:divBdr>
                    <w:top w:val="none" w:sz="0" w:space="0" w:color="auto"/>
                    <w:left w:val="none" w:sz="0" w:space="0" w:color="auto"/>
                    <w:bottom w:val="none" w:sz="0" w:space="0" w:color="auto"/>
                    <w:right w:val="none" w:sz="0" w:space="0" w:color="auto"/>
                  </w:divBdr>
                </w:div>
                <w:div w:id="608660627">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249">
      <w:bodyDiv w:val="1"/>
      <w:marLeft w:val="0"/>
      <w:marRight w:val="0"/>
      <w:marTop w:val="0"/>
      <w:marBottom w:val="0"/>
      <w:divBdr>
        <w:top w:val="none" w:sz="0" w:space="0" w:color="auto"/>
        <w:left w:val="none" w:sz="0" w:space="0" w:color="auto"/>
        <w:bottom w:val="none" w:sz="0" w:space="0" w:color="auto"/>
        <w:right w:val="none" w:sz="0" w:space="0" w:color="auto"/>
      </w:divBdr>
    </w:div>
    <w:div w:id="1595162285">
      <w:bodyDiv w:val="1"/>
      <w:marLeft w:val="0"/>
      <w:marRight w:val="0"/>
      <w:marTop w:val="0"/>
      <w:marBottom w:val="0"/>
      <w:divBdr>
        <w:top w:val="none" w:sz="0" w:space="0" w:color="auto"/>
        <w:left w:val="none" w:sz="0" w:space="0" w:color="auto"/>
        <w:bottom w:val="none" w:sz="0" w:space="0" w:color="auto"/>
        <w:right w:val="none" w:sz="0" w:space="0" w:color="auto"/>
      </w:divBdr>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170">
      <w:bodyDiv w:val="1"/>
      <w:marLeft w:val="0"/>
      <w:marRight w:val="0"/>
      <w:marTop w:val="0"/>
      <w:marBottom w:val="0"/>
      <w:divBdr>
        <w:top w:val="none" w:sz="0" w:space="0" w:color="auto"/>
        <w:left w:val="none" w:sz="0" w:space="0" w:color="auto"/>
        <w:bottom w:val="none" w:sz="0" w:space="0" w:color="auto"/>
        <w:right w:val="none" w:sz="0" w:space="0" w:color="auto"/>
      </w:divBdr>
    </w:div>
    <w:div w:id="205149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878"/>
    <w:rsid w:val="0001385F"/>
    <w:rsid w:val="00047581"/>
    <w:rsid w:val="00061F52"/>
    <w:rsid w:val="00084E42"/>
    <w:rsid w:val="00132408"/>
    <w:rsid w:val="00137878"/>
    <w:rsid w:val="001434F6"/>
    <w:rsid w:val="0033729D"/>
    <w:rsid w:val="003413A9"/>
    <w:rsid w:val="0037415A"/>
    <w:rsid w:val="00380613"/>
    <w:rsid w:val="00441918"/>
    <w:rsid w:val="00490BC8"/>
    <w:rsid w:val="005927F5"/>
    <w:rsid w:val="00680B54"/>
    <w:rsid w:val="00692B5F"/>
    <w:rsid w:val="006D0CE6"/>
    <w:rsid w:val="006D226D"/>
    <w:rsid w:val="007A6912"/>
    <w:rsid w:val="00801B0B"/>
    <w:rsid w:val="0084275E"/>
    <w:rsid w:val="00864DEF"/>
    <w:rsid w:val="00872F54"/>
    <w:rsid w:val="0097441B"/>
    <w:rsid w:val="009F5B21"/>
    <w:rsid w:val="00A22E33"/>
    <w:rsid w:val="00A43ED8"/>
    <w:rsid w:val="00B74F84"/>
    <w:rsid w:val="00BB0D79"/>
    <w:rsid w:val="00BF0BE7"/>
    <w:rsid w:val="00C10261"/>
    <w:rsid w:val="00C1227F"/>
    <w:rsid w:val="00C624B4"/>
    <w:rsid w:val="00C7164A"/>
    <w:rsid w:val="00C8583B"/>
    <w:rsid w:val="00D54636"/>
    <w:rsid w:val="00D9332D"/>
    <w:rsid w:val="00DA0B5B"/>
    <w:rsid w:val="00DA2DAB"/>
    <w:rsid w:val="00E05A34"/>
    <w:rsid w:val="00E10E3B"/>
    <w:rsid w:val="00E57C79"/>
    <w:rsid w:val="00E9216E"/>
    <w:rsid w:val="00EB46C0"/>
    <w:rsid w:val="00EB5A74"/>
    <w:rsid w:val="00EB7DA7"/>
    <w:rsid w:val="00F75B14"/>
    <w:rsid w:val="00F772C2"/>
    <w:rsid w:val="00F86797"/>
    <w:rsid w:val="00F97BE0"/>
    <w:rsid w:val="00FF0080"/>
    <w:rsid w:val="00FF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0CAC593CF24B78BE69084E519BA021">
    <w:name w:val="E70CAC593CF24B78BE69084E519BA021"/>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161D6DD190374942A6528A0018DBDE39">
    <w:name w:val="161D6DD190374942A6528A0018DBDE39"/>
  </w:style>
  <w:style w:type="paragraph" w:customStyle="1" w:styleId="EE127198CFE74E36BFB28BFC744B9E48">
    <w:name w:val="EE127198CFE74E36BFB28BFC744B9E48"/>
  </w:style>
  <w:style w:type="paragraph" w:customStyle="1" w:styleId="D59935A295D84BFABCE40C7F0B21DF9C">
    <w:name w:val="D59935A295D84BFABCE40C7F0B21DF9C"/>
  </w:style>
  <w:style w:type="paragraph" w:customStyle="1" w:styleId="35B61184C8EB40F7918545168F58A858">
    <w:name w:val="35B61184C8EB40F7918545168F58A858"/>
  </w:style>
  <w:style w:type="paragraph" w:customStyle="1" w:styleId="65C62F3F239E496EBAACD3185651A55C">
    <w:name w:val="65C62F3F239E496EBAACD3185651A55C"/>
  </w:style>
  <w:style w:type="paragraph" w:customStyle="1" w:styleId="279207C812BD4F6D92C7355825ED29B8">
    <w:name w:val="279207C812BD4F6D92C7355825ED29B8"/>
  </w:style>
  <w:style w:type="paragraph" w:customStyle="1" w:styleId="9309B2360ACC4F4D863318F7585AD2B1">
    <w:name w:val="9309B2360ACC4F4D863318F7585AD2B1"/>
  </w:style>
  <w:style w:type="paragraph" w:customStyle="1" w:styleId="66E05014A29F48DC9CF63A2B126E7480">
    <w:name w:val="66E05014A29F48DC9CF63A2B126E7480"/>
  </w:style>
  <w:style w:type="paragraph" w:customStyle="1" w:styleId="7D3699575AB248258EF020B6B4BF6BAB">
    <w:name w:val="7D3699575AB248258EF020B6B4BF6BAB"/>
  </w:style>
  <w:style w:type="paragraph" w:customStyle="1" w:styleId="379BEBBD13CB413D9462717E88C018D4">
    <w:name w:val="379BEBBD13CB413D9462717E88C018D4"/>
  </w:style>
  <w:style w:type="paragraph" w:customStyle="1" w:styleId="6C92B59240D04D6192A11B2FC4AFBB9F">
    <w:name w:val="6C92B59240D04D6192A11B2FC4AFBB9F"/>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CECC5-C761-4F00-A8F0-D07B85E3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446</TotalTime>
  <Pages>6</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DiLuzio</cp:lastModifiedBy>
  <cp:revision>3</cp:revision>
  <cp:lastPrinted>2018-09-24T19:23:00Z</cp:lastPrinted>
  <dcterms:created xsi:type="dcterms:W3CDTF">2019-03-22T19:32:00Z</dcterms:created>
  <dcterms:modified xsi:type="dcterms:W3CDTF">2019-04-03T17:10:00Z</dcterms:modified>
  <cp:version/>
</cp:coreProperties>
</file>