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C7FDC" w14:textId="77777777"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14:anchorId="38FC58C8" wp14:editId="43E6D5A9">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15:appearance w15:val="hidden"/>
      </w:sdtPr>
      <w:sdtEndPr/>
      <w:sdtContent>
        <w:p w14:paraId="39E1F390" w14:textId="77777777" w:rsidR="00871564" w:rsidRDefault="00254F52" w:rsidP="00DC4C7A">
          <w:pPr>
            <w:pStyle w:val="Subtitle"/>
            <w:spacing w:after="120"/>
          </w:pPr>
          <w:r>
            <w:t>Meeting Minutes</w:t>
          </w:r>
        </w:p>
      </w:sdtContent>
    </w:sdt>
    <w:p w14:paraId="2C49B095" w14:textId="5D45915C" w:rsidR="00871564" w:rsidRDefault="001731CE">
      <w:pPr>
        <w:pStyle w:val="Date"/>
        <w:rPr>
          <w:i w:val="0"/>
        </w:rPr>
      </w:pPr>
      <w:sdt>
        <w:sdtPr>
          <w:id w:val="-1967190323"/>
          <w:placeholder>
            <w:docPart w:val="24536B6593714599A41F8F079855D70A"/>
          </w:placeholder>
          <w:temporary/>
          <w:showingPlcHdr/>
          <w15:appearance w15:val="hidden"/>
        </w:sdtPr>
        <w:sdtEndPr/>
        <w:sdtContent>
          <w:r w:rsidR="00B70907">
            <w:t>Date</w:t>
          </w:r>
        </w:sdtContent>
      </w:sdt>
      <w:r w:rsidR="00DC4C7A">
        <w:tab/>
      </w:r>
      <w:r w:rsidR="00DC4C7A">
        <w:tab/>
      </w:r>
      <w:r w:rsidR="00DC4C7A">
        <w:tab/>
      </w:r>
      <w:r w:rsidR="00CA22AC">
        <w:rPr>
          <w:i w:val="0"/>
        </w:rPr>
        <w:t>September 10</w:t>
      </w:r>
      <w:r w:rsidR="00196E0D">
        <w:rPr>
          <w:i w:val="0"/>
        </w:rPr>
        <w:t>, 2019</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288"/>
        <w:gridCol w:w="796"/>
        <w:gridCol w:w="6276"/>
      </w:tblGrid>
      <w:tr w:rsidR="0046354D" w14:paraId="3C709308" w14:textId="77777777" w:rsidTr="00196E0D">
        <w:sdt>
          <w:sdtPr>
            <w:id w:val="45649258"/>
            <w:placeholder>
              <w:docPart w:val="D9465C3E72444AA698EBC33507C9DED8"/>
            </w:placeholder>
            <w:temporary/>
            <w:showingPlcHdr/>
            <w15:appearance w15:val="hidden"/>
          </w:sdtPr>
          <w:sdtEndPr/>
          <w:sdtContent>
            <w:tc>
              <w:tcPr>
                <w:tcW w:w="2288" w:type="dxa"/>
              </w:tcPr>
              <w:p w14:paraId="220812BB" w14:textId="77777777" w:rsidR="0046354D" w:rsidRDefault="0046354D">
                <w:pPr>
                  <w:pStyle w:val="Heading1"/>
                </w:pPr>
                <w:r>
                  <w:t>Next meeting:</w:t>
                </w:r>
              </w:p>
            </w:tc>
          </w:sdtContent>
        </w:sdt>
        <w:tc>
          <w:tcPr>
            <w:tcW w:w="796" w:type="dxa"/>
          </w:tcPr>
          <w:p w14:paraId="2AC3582B" w14:textId="77777777" w:rsidR="0046354D" w:rsidRDefault="0046354D" w:rsidP="0046354D"/>
        </w:tc>
        <w:tc>
          <w:tcPr>
            <w:tcW w:w="6276" w:type="dxa"/>
          </w:tcPr>
          <w:p w14:paraId="231A20FF" w14:textId="77777777" w:rsidR="0046354D" w:rsidRDefault="0046354D" w:rsidP="0046354D">
            <w:r>
              <w:t xml:space="preserve"> </w:t>
            </w:r>
          </w:p>
        </w:tc>
      </w:tr>
      <w:tr w:rsidR="001B4005" w14:paraId="653CC815" w14:textId="77777777" w:rsidTr="00907B05">
        <w:trPr>
          <w:trHeight w:val="408"/>
        </w:trPr>
        <w:tc>
          <w:tcPr>
            <w:tcW w:w="2288" w:type="dxa"/>
          </w:tcPr>
          <w:p w14:paraId="65E93004" w14:textId="77777777" w:rsidR="001B4005" w:rsidRPr="0046354D" w:rsidRDefault="001B4005" w:rsidP="00907B05">
            <w:pPr>
              <w:pStyle w:val="Heading1"/>
              <w:jc w:val="right"/>
              <w:rPr>
                <w:i w:val="0"/>
              </w:rPr>
            </w:pPr>
            <w:r>
              <w:rPr>
                <w:i w:val="0"/>
              </w:rPr>
              <w:t>Regular</w:t>
            </w:r>
          </w:p>
        </w:tc>
        <w:tc>
          <w:tcPr>
            <w:tcW w:w="796" w:type="dxa"/>
          </w:tcPr>
          <w:p w14:paraId="3DE3FA5F" w14:textId="77777777" w:rsidR="001B4005" w:rsidRDefault="001B4005" w:rsidP="00907B05"/>
        </w:tc>
        <w:tc>
          <w:tcPr>
            <w:tcW w:w="6276" w:type="dxa"/>
          </w:tcPr>
          <w:p w14:paraId="6E08DE15" w14:textId="22F23842" w:rsidR="001B4005" w:rsidRDefault="001B4005" w:rsidP="00907B05">
            <w:r>
              <w:t>Tuesday</w:t>
            </w:r>
            <w:r w:rsidRPr="00715AF9">
              <w:t xml:space="preserve">, </w:t>
            </w:r>
            <w:r w:rsidR="00CA22AC">
              <w:t>October 8</w:t>
            </w:r>
            <w:r w:rsidRPr="009F096F">
              <w:t xml:space="preserve"> at 9:30 AM </w:t>
            </w:r>
            <w:r w:rsidR="00CA22AC">
              <w:t xml:space="preserve">at the </w:t>
            </w:r>
            <w:r w:rsidR="00CA22AC" w:rsidRPr="00CA22AC">
              <w:t>South Coastal Library</w:t>
            </w:r>
            <w:r w:rsidR="00CA22AC">
              <w:t xml:space="preserve"> on</w:t>
            </w:r>
            <w:r w:rsidR="00CA22AC" w:rsidRPr="00CA22AC">
              <w:t xml:space="preserve"> Kent Avenue</w:t>
            </w:r>
          </w:p>
        </w:tc>
      </w:tr>
      <w:tr w:rsidR="001B4005" w14:paraId="163A786A" w14:textId="77777777" w:rsidTr="00907B05">
        <w:trPr>
          <w:trHeight w:val="435"/>
        </w:trPr>
        <w:tc>
          <w:tcPr>
            <w:tcW w:w="2288" w:type="dxa"/>
          </w:tcPr>
          <w:p w14:paraId="3EC2DB3E" w14:textId="77777777" w:rsidR="001B4005" w:rsidRPr="0046354D" w:rsidRDefault="001B4005" w:rsidP="00907B05">
            <w:pPr>
              <w:pStyle w:val="Heading1"/>
              <w:jc w:val="right"/>
              <w:rPr>
                <w:i w:val="0"/>
              </w:rPr>
            </w:pPr>
            <w:r>
              <w:rPr>
                <w:i w:val="0"/>
              </w:rPr>
              <w:t>Formation</w:t>
            </w:r>
          </w:p>
        </w:tc>
        <w:tc>
          <w:tcPr>
            <w:tcW w:w="796" w:type="dxa"/>
          </w:tcPr>
          <w:p w14:paraId="5461BB3B" w14:textId="77777777" w:rsidR="001B4005" w:rsidRDefault="001B4005" w:rsidP="00907B05"/>
        </w:tc>
        <w:tc>
          <w:tcPr>
            <w:tcW w:w="6276" w:type="dxa"/>
          </w:tcPr>
          <w:p w14:paraId="44589AE1" w14:textId="0C18BE3B" w:rsidR="001B4005" w:rsidRDefault="001B4005" w:rsidP="00907B05">
            <w:r>
              <w:t xml:space="preserve">Thursday, </w:t>
            </w:r>
            <w:r w:rsidR="00CA22AC">
              <w:t>October 22</w:t>
            </w:r>
            <w:r>
              <w:t xml:space="preserve"> at</w:t>
            </w:r>
            <w:r w:rsidRPr="00715AF9">
              <w:t xml:space="preserve"> </w:t>
            </w:r>
            <w:r>
              <w:t>3:30 PM</w:t>
            </w:r>
            <w:r w:rsidRPr="00715AF9">
              <w:t xml:space="preserve"> </w:t>
            </w:r>
            <w:r w:rsidRPr="001B4005">
              <w:t>in Delaney Hall</w:t>
            </w:r>
          </w:p>
        </w:tc>
      </w:tr>
    </w:tbl>
    <w:p w14:paraId="76E188DC" w14:textId="77777777" w:rsidR="00014235" w:rsidRDefault="0046354D" w:rsidP="00014235">
      <w:r>
        <w:rPr>
          <w:noProof/>
        </w:rPr>
        <mc:AlternateContent>
          <mc:Choice Requires="wps">
            <w:drawing>
              <wp:anchor distT="0" distB="0" distL="114300" distR="114300" simplePos="0" relativeHeight="251659264" behindDoc="0" locked="0" layoutInCell="1" allowOverlap="1" wp14:anchorId="099F888B" wp14:editId="4845EF4C">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EDC69"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" strokecolor="black [3213]" strokeweight="1.25pt"/>
            </w:pict>
          </mc:Fallback>
        </mc:AlternateContent>
      </w:r>
    </w:p>
    <w:p w14:paraId="454C5A21" w14:textId="77777777" w:rsidR="0039563B" w:rsidRPr="00CA2F7F" w:rsidRDefault="006C32E6" w:rsidP="00BF2145">
      <w:pPr>
        <w:pStyle w:val="Heading2"/>
      </w:pPr>
      <w:r w:rsidRPr="006C32E6">
        <w:t>Call to Order; Opening Prayer</w:t>
      </w:r>
    </w:p>
    <w:p w14:paraId="0EA6879E" w14:textId="694203E1" w:rsidR="00F24800" w:rsidRDefault="00F24800" w:rsidP="00C412F5">
      <w:pPr>
        <w:spacing w:after="0"/>
      </w:pPr>
      <w:r w:rsidRPr="00F24800">
        <w:t xml:space="preserve">President Tish </w:t>
      </w:r>
      <w:proofErr w:type="spellStart"/>
      <w:r w:rsidRPr="00F24800">
        <w:t>Galu</w:t>
      </w:r>
      <w:proofErr w:type="spellEnd"/>
      <w:r w:rsidRPr="00F24800">
        <w:t xml:space="preserve"> opened the meeting at </w:t>
      </w:r>
      <w:r w:rsidR="00C412F5">
        <w:t>9</w:t>
      </w:r>
      <w:r w:rsidRPr="00F24800">
        <w:t>:3</w:t>
      </w:r>
      <w:r w:rsidR="00CA22AC">
        <w:t xml:space="preserve">2 </w:t>
      </w:r>
      <w:r w:rsidR="00C412F5">
        <w:t>A</w:t>
      </w:r>
      <w:r w:rsidR="00CA22AC">
        <w:t>M</w:t>
      </w:r>
      <w:r w:rsidRPr="00F24800">
        <w:t xml:space="preserve"> and  welcomed all.</w:t>
      </w:r>
      <w:r w:rsidR="00C412F5">
        <w:t xml:space="preserve">  Mary Ann Conlon led the members in a prayer.</w:t>
      </w:r>
    </w:p>
    <w:p w14:paraId="7364AB81" w14:textId="69749D21" w:rsidR="00196E0D" w:rsidRDefault="00196E0D" w:rsidP="00BF2145">
      <w:pPr>
        <w:pStyle w:val="Heading2"/>
      </w:pPr>
      <w:r w:rsidRPr="00C71666">
        <w:t xml:space="preserve">Welcome to </w:t>
      </w:r>
      <w:r w:rsidR="00F24800">
        <w:t xml:space="preserve">Visitors and </w:t>
      </w:r>
      <w:r w:rsidRPr="00C71666">
        <w:t>Newcomers</w:t>
      </w:r>
    </w:p>
    <w:p w14:paraId="7814617B" w14:textId="59382334" w:rsidR="00196E0D" w:rsidRDefault="00597B56" w:rsidP="00F24800">
      <w:r>
        <w:t>Two n</w:t>
      </w:r>
      <w:r w:rsidR="00F24800">
        <w:t>ew members introduced themselves</w:t>
      </w:r>
      <w:r>
        <w:t xml:space="preserve"> to the </w:t>
      </w:r>
      <w:proofErr w:type="gramStart"/>
      <w:r>
        <w:t>assembly</w:t>
      </w:r>
      <w:r w:rsidR="00F24800">
        <w:t>.</w:t>
      </w:r>
      <w:r w:rsidR="007208EE">
        <w:t>.</w:t>
      </w:r>
      <w:proofErr w:type="gramEnd"/>
    </w:p>
    <w:p w14:paraId="510F8648" w14:textId="034F741B" w:rsidR="00A6571A" w:rsidRDefault="00A6571A" w:rsidP="00BF2145">
      <w:pPr>
        <w:pStyle w:val="Heading2"/>
      </w:pPr>
      <w:r w:rsidRPr="00C71666">
        <w:t>Approval of Minutes</w:t>
      </w:r>
      <w:r w:rsidR="003B0EAC">
        <w:t xml:space="preserve"> and Membership Update</w:t>
      </w:r>
    </w:p>
    <w:p w14:paraId="5B9F5F68" w14:textId="69FC5648" w:rsidR="00EE0169" w:rsidRPr="004D5F47" w:rsidRDefault="00A6571A" w:rsidP="004D5F47">
      <w:pPr>
        <w:rPr>
          <w:sz w:val="20"/>
          <w:szCs w:val="20"/>
        </w:rPr>
      </w:pPr>
      <w:r w:rsidRPr="00EE0169">
        <w:t xml:space="preserve">The members present approved the minutes of the </w:t>
      </w:r>
      <w:r w:rsidR="00597B56">
        <w:t>August</w:t>
      </w:r>
      <w:r w:rsidRPr="00EE0169">
        <w:t xml:space="preserve"> meeting by a voice vote.</w:t>
      </w:r>
    </w:p>
    <w:p w14:paraId="28F23B85" w14:textId="5653690B" w:rsidR="00C71666" w:rsidRDefault="00C71666" w:rsidP="00BF2145">
      <w:pPr>
        <w:pStyle w:val="Heading2"/>
      </w:pPr>
      <w:r w:rsidRPr="00C71666">
        <w:t>Treasurer’s Report</w:t>
      </w:r>
    </w:p>
    <w:p w14:paraId="0D6B4BF9" w14:textId="6D9A4FB1" w:rsidR="007460BC" w:rsidRDefault="007460BC" w:rsidP="00956DBC">
      <w:pPr>
        <w:pStyle w:val="ListParagraph"/>
        <w:numPr>
          <w:ilvl w:val="2"/>
          <w:numId w:val="1"/>
        </w:numPr>
        <w:ind w:left="720"/>
      </w:pPr>
      <w:r>
        <w:t>Checking account b</w:t>
      </w:r>
      <w:r w:rsidRPr="007460BC">
        <w:t>alance</w:t>
      </w:r>
      <w:r w:rsidR="00F24800">
        <w:t xml:space="preserve"> </w:t>
      </w:r>
      <w:r w:rsidR="00F401DE">
        <w:t>8</w:t>
      </w:r>
      <w:r>
        <w:t>/1/2019</w:t>
      </w:r>
      <w:r>
        <w:tab/>
      </w:r>
      <w:r w:rsidRPr="007460BC">
        <w:t xml:space="preserve">  </w:t>
      </w:r>
      <w:r w:rsidR="00F24800">
        <w:tab/>
        <w:t xml:space="preserve">  </w:t>
      </w:r>
      <w:r w:rsidRPr="007460BC">
        <w:t>$</w:t>
      </w:r>
      <w:r w:rsidR="00F24800">
        <w:t>3</w:t>
      </w:r>
      <w:r w:rsidR="00597B56">
        <w:t>2,318</w:t>
      </w:r>
      <w:r w:rsidRPr="007460BC">
        <w:t xml:space="preserve"> </w:t>
      </w:r>
    </w:p>
    <w:p w14:paraId="19D839D4" w14:textId="4A3C04DF" w:rsidR="007460BC" w:rsidRDefault="007460BC" w:rsidP="00956DBC">
      <w:pPr>
        <w:spacing w:after="0"/>
        <w:ind w:left="2520" w:firstLine="720"/>
      </w:pPr>
      <w:r>
        <w:t>Revenues</w:t>
      </w:r>
      <w:r>
        <w:tab/>
        <w:t xml:space="preserve">   </w:t>
      </w:r>
      <w:r>
        <w:tab/>
        <w:t xml:space="preserve">  $ </w:t>
      </w:r>
      <w:r w:rsidR="00F401DE">
        <w:t>8,288</w:t>
      </w:r>
    </w:p>
    <w:p w14:paraId="64813C12" w14:textId="41BB51C0" w:rsidR="007460BC" w:rsidRDefault="007460BC" w:rsidP="00956DBC">
      <w:pPr>
        <w:ind w:left="2520" w:firstLine="720"/>
      </w:pPr>
      <w:r>
        <w:t>Expenses</w:t>
      </w:r>
      <w:r>
        <w:tab/>
      </w:r>
      <w:r>
        <w:tab/>
        <w:t xml:space="preserve">  </w:t>
      </w:r>
      <w:r w:rsidR="00F24800">
        <w:t>$</w:t>
      </w:r>
      <w:r w:rsidR="00F401DE">
        <w:t xml:space="preserve"> 6,798</w:t>
      </w:r>
    </w:p>
    <w:p w14:paraId="58F1B5C5" w14:textId="00C7A0A9" w:rsidR="007460BC" w:rsidRDefault="007460BC" w:rsidP="00956DBC">
      <w:pPr>
        <w:ind w:left="1800" w:firstLine="720"/>
      </w:pPr>
      <w:r>
        <w:t xml:space="preserve">  Balance</w:t>
      </w:r>
      <w:r>
        <w:tab/>
      </w:r>
      <w:r w:rsidR="00F401DE">
        <w:t>8</w:t>
      </w:r>
      <w:r>
        <w:t>/3</w:t>
      </w:r>
      <w:r w:rsidR="003E253B">
        <w:t>1</w:t>
      </w:r>
      <w:r>
        <w:t>/2019</w:t>
      </w:r>
      <w:r>
        <w:tab/>
        <w:t xml:space="preserve">  </w:t>
      </w:r>
      <w:r w:rsidRPr="007460BC">
        <w:t>$</w:t>
      </w:r>
      <w:r w:rsidR="00F24800">
        <w:t>3</w:t>
      </w:r>
      <w:r w:rsidR="00F401DE">
        <w:t>3</w:t>
      </w:r>
      <w:r w:rsidR="00F24800">
        <w:t>,</w:t>
      </w:r>
      <w:r w:rsidR="00F401DE">
        <w:t>80</w:t>
      </w:r>
      <w:r w:rsidR="00F24800">
        <w:t>8</w:t>
      </w:r>
    </w:p>
    <w:p w14:paraId="6F6CA427" w14:textId="41DDB498" w:rsidR="008D61CD" w:rsidRDefault="008D61CD" w:rsidP="008D61CD">
      <w:pPr>
        <w:pStyle w:val="Heading2"/>
      </w:pPr>
      <w:r>
        <w:t>Team Meetings</w:t>
      </w:r>
    </w:p>
    <w:p w14:paraId="7B0DCEBD" w14:textId="586B62B1" w:rsidR="00F401DE" w:rsidRDefault="00F401DE" w:rsidP="00EB7735">
      <w:pPr>
        <w:pStyle w:val="ListParagraph"/>
        <w:numPr>
          <w:ilvl w:val="0"/>
          <w:numId w:val="5"/>
        </w:numPr>
      </w:pPr>
      <w:r>
        <w:t>The Neighbor Contact and Food Pantry teams met</w:t>
      </w:r>
      <w:r w:rsidR="00EC5B30">
        <w:t xml:space="preserve"> for </w:t>
      </w:r>
      <w:r>
        <w:t xml:space="preserve">about </w:t>
      </w:r>
      <w:r w:rsidR="00EC5B30">
        <w:t>15 minutes to discuss activities</w:t>
      </w:r>
      <w:r>
        <w:t xml:space="preserve"> and item of interest.</w:t>
      </w:r>
    </w:p>
    <w:p w14:paraId="2AB60E86" w14:textId="543912EF" w:rsidR="00F401DE" w:rsidRDefault="00F401DE" w:rsidP="00EB7735">
      <w:pPr>
        <w:pStyle w:val="ListParagraph"/>
        <w:numPr>
          <w:ilvl w:val="0"/>
          <w:numId w:val="5"/>
        </w:numPr>
      </w:pPr>
      <w:r>
        <w:t>There was a particula</w:t>
      </w:r>
      <w:r w:rsidR="00724DB1">
        <w:t>r</w:t>
      </w:r>
      <w:r>
        <w:t xml:space="preserve"> focus on aiding the homeless.  </w:t>
      </w:r>
      <w:r w:rsidR="00724DB1">
        <w:t xml:space="preserve">We had a number of calls re homelessness during the past month.  As a last resort we have both the Hickman’s Motel and the Rehoboth Hotel (off season) available for short term shelter. However, </w:t>
      </w:r>
      <w:r w:rsidR="00724DB1">
        <w:t xml:space="preserve">calls should </w:t>
      </w:r>
      <w:r w:rsidR="00724DB1">
        <w:t xml:space="preserve">always </w:t>
      </w:r>
      <w:r w:rsidR="00724DB1">
        <w:t xml:space="preserve">be </w:t>
      </w:r>
      <w:r w:rsidR="00724DB1">
        <w:t>made</w:t>
      </w:r>
      <w:r w:rsidR="00724DB1">
        <w:t xml:space="preserve"> to both the Pyle Center and the Homeless Coalition.</w:t>
      </w:r>
      <w:r w:rsidR="00724DB1">
        <w:t xml:space="preserve">  The Homeless Coalition is staffed 24x7; so, if a voice mail must be left, they will definitely call back.</w:t>
      </w:r>
    </w:p>
    <w:p w14:paraId="748D7441" w14:textId="45F00D82" w:rsidR="00724DB1" w:rsidRPr="00EC5B30" w:rsidRDefault="00724DB1" w:rsidP="00EB7735">
      <w:pPr>
        <w:pStyle w:val="ListParagraph"/>
        <w:numPr>
          <w:ilvl w:val="0"/>
          <w:numId w:val="5"/>
        </w:numPr>
      </w:pPr>
      <w:r>
        <w:t>Ken McLaughlin of the Ocean View Police has been proactive in assisting with transportation of the homeless once they are placed; in the past they have transported neighbors to Seaford, Laurel, Georgetown, and Rehoboth.</w:t>
      </w:r>
    </w:p>
    <w:p w14:paraId="750BE1B6" w14:textId="4D06432C" w:rsidR="005256B0" w:rsidRDefault="00EB7735" w:rsidP="005256B0">
      <w:pPr>
        <w:pStyle w:val="Heading2"/>
      </w:pPr>
      <w:r w:rsidRPr="00EB7735">
        <w:t>VI.</w:t>
      </w:r>
      <w:r w:rsidRPr="00EB7735">
        <w:tab/>
        <w:t>Furniture Team/Garden Team Report</w:t>
      </w:r>
      <w:r w:rsidR="005256B0" w:rsidRPr="005256B0">
        <w:t xml:space="preserve"> </w:t>
      </w:r>
    </w:p>
    <w:p w14:paraId="5F62D1AE" w14:textId="2FAD95F6" w:rsidR="00EC5B30" w:rsidRPr="00EB7735" w:rsidRDefault="00EB7735" w:rsidP="00EB7735">
      <w:pPr>
        <w:pStyle w:val="ListParagraph"/>
        <w:numPr>
          <w:ilvl w:val="0"/>
          <w:numId w:val="6"/>
        </w:numPr>
        <w:spacing w:line="240" w:lineRule="auto"/>
        <w:rPr>
          <w:rFonts w:ascii="Segoe UI" w:eastAsia="Times New Roman" w:hAnsi="Segoe UI" w:cs="Segoe UI"/>
          <w:color w:val="000000"/>
          <w:sz w:val="24"/>
          <w:szCs w:val="24"/>
        </w:rPr>
      </w:pPr>
      <w:r w:rsidRPr="00EB7735">
        <w:rPr>
          <w:rFonts w:ascii="Segoe UI" w:eastAsia="Times New Roman" w:hAnsi="Segoe UI" w:cs="Segoe UI"/>
          <w:color w:val="000000"/>
          <w:sz w:val="24"/>
          <w:szCs w:val="24"/>
        </w:rPr>
        <w:lastRenderedPageBreak/>
        <w:t xml:space="preserve">The garden is transitioning from summer to fall crops.  Mike </w:t>
      </w:r>
      <w:proofErr w:type="spellStart"/>
      <w:r w:rsidRPr="00EB7735">
        <w:rPr>
          <w:rFonts w:ascii="Segoe UI" w:eastAsia="Times New Roman" w:hAnsi="Segoe UI" w:cs="Segoe UI"/>
          <w:color w:val="000000"/>
          <w:sz w:val="24"/>
          <w:szCs w:val="24"/>
        </w:rPr>
        <w:t>Galu</w:t>
      </w:r>
      <w:proofErr w:type="spellEnd"/>
      <w:r w:rsidRPr="00EB7735">
        <w:rPr>
          <w:rFonts w:ascii="Segoe UI" w:eastAsia="Times New Roman" w:hAnsi="Segoe UI" w:cs="Segoe UI"/>
          <w:color w:val="000000"/>
          <w:sz w:val="24"/>
          <w:szCs w:val="24"/>
        </w:rPr>
        <w:t xml:space="preserve"> expects to be producing fresh vegetables for a couple more months.</w:t>
      </w:r>
    </w:p>
    <w:p w14:paraId="315EBDC2" w14:textId="1AA28895" w:rsidR="00EB7735" w:rsidRDefault="00EB7735" w:rsidP="00EC5B30">
      <w:pPr>
        <w:spacing w:after="0" w:line="240" w:lineRule="auto"/>
        <w:rPr>
          <w:rFonts w:ascii="Segoe UI" w:eastAsia="Times New Roman" w:hAnsi="Segoe UI" w:cs="Segoe UI"/>
          <w:color w:val="000000"/>
          <w:sz w:val="24"/>
          <w:szCs w:val="24"/>
        </w:rPr>
      </w:pPr>
    </w:p>
    <w:p w14:paraId="685E6C15" w14:textId="6C458415" w:rsidR="00EB7735" w:rsidRPr="00EB7735" w:rsidRDefault="00EB7735" w:rsidP="00EB7735">
      <w:pPr>
        <w:pStyle w:val="ListParagraph"/>
        <w:numPr>
          <w:ilvl w:val="0"/>
          <w:numId w:val="6"/>
        </w:numPr>
        <w:spacing w:line="240" w:lineRule="auto"/>
        <w:rPr>
          <w:rFonts w:ascii="Segoe UI" w:eastAsia="Times New Roman" w:hAnsi="Segoe UI" w:cs="Segoe UI"/>
          <w:color w:val="000000"/>
          <w:sz w:val="24"/>
          <w:szCs w:val="24"/>
        </w:rPr>
      </w:pPr>
      <w:r w:rsidRPr="00EB7735">
        <w:rPr>
          <w:rFonts w:ascii="Segoe UI" w:eastAsia="Times New Roman" w:hAnsi="Segoe UI" w:cs="Segoe UI"/>
          <w:color w:val="000000"/>
          <w:sz w:val="24"/>
          <w:szCs w:val="24"/>
        </w:rPr>
        <w:t>We received a donation of office furniture (desk, file cabinets, book shelves) from a local resident who is redoing her home.</w:t>
      </w:r>
    </w:p>
    <w:p w14:paraId="1DA8538C" w14:textId="5D99EFA2" w:rsidR="00EC5B30" w:rsidRDefault="00EC5B30" w:rsidP="00EC5B30">
      <w:pPr>
        <w:spacing w:after="0" w:line="240" w:lineRule="auto"/>
        <w:rPr>
          <w:rFonts w:ascii="Segoe UI" w:eastAsia="Times New Roman" w:hAnsi="Segoe UI" w:cs="Segoe UI"/>
          <w:color w:val="000000"/>
          <w:sz w:val="24"/>
          <w:szCs w:val="24"/>
        </w:rPr>
      </w:pPr>
    </w:p>
    <w:p w14:paraId="0998A2FD" w14:textId="37D1A547" w:rsidR="00EB7735" w:rsidRDefault="00EB7735" w:rsidP="00EB7735">
      <w:pPr>
        <w:pStyle w:val="Heading2"/>
      </w:pPr>
      <w:r w:rsidRPr="00EB7735">
        <w:tab/>
        <w:t>Food Pantry, NCT Reports</w:t>
      </w:r>
    </w:p>
    <w:p w14:paraId="0204B40E" w14:textId="79DC210E" w:rsidR="00EB7735" w:rsidRDefault="00EB7735" w:rsidP="00EB7735">
      <w:pPr>
        <w:pStyle w:val="ListParagraph"/>
        <w:numPr>
          <w:ilvl w:val="0"/>
          <w:numId w:val="4"/>
        </w:numPr>
      </w:pPr>
      <w:r>
        <w:t xml:space="preserve">Ron </w:t>
      </w:r>
      <w:proofErr w:type="spellStart"/>
      <w:r>
        <w:t>Forgnoni</w:t>
      </w:r>
      <w:proofErr w:type="spellEnd"/>
      <w:r>
        <w:t xml:space="preserve"> is getting a delivery of bulk matzoh every other week; contact him if there is a need.</w:t>
      </w:r>
    </w:p>
    <w:p w14:paraId="0CED1EAF" w14:textId="459B4A15" w:rsidR="00EB7735" w:rsidRDefault="00EB7735" w:rsidP="00EB7735"/>
    <w:p w14:paraId="013897D8" w14:textId="75DF75F6" w:rsidR="005256B0" w:rsidRPr="005256B0" w:rsidRDefault="00EB7735" w:rsidP="005256B0">
      <w:pPr>
        <w:pStyle w:val="Heading2"/>
      </w:pPr>
      <w:r w:rsidRPr="00EB7735">
        <w:t>President’s Remarks</w:t>
      </w:r>
      <w:r w:rsidR="005256B0" w:rsidRPr="005256B0">
        <w:t xml:space="preserve"> </w:t>
      </w:r>
    </w:p>
    <w:p w14:paraId="05A59E67" w14:textId="77777777" w:rsidR="00071EE5" w:rsidRDefault="00EB7735" w:rsidP="007F6F82">
      <w:pPr>
        <w:pStyle w:val="Heading4"/>
      </w:pPr>
      <w:r>
        <w:t>Nine people</w:t>
      </w:r>
      <w:r w:rsidR="00071EE5">
        <w:t xml:space="preserve"> will be attending the SVdP Annual</w:t>
      </w:r>
      <w:r w:rsidR="00956DBC">
        <w:t xml:space="preserve"> </w:t>
      </w:r>
      <w:r w:rsidR="00071EE5">
        <w:t>at St. Jude the Apostle in Lewes on September 29.</w:t>
      </w:r>
    </w:p>
    <w:p w14:paraId="1C97C806" w14:textId="77777777" w:rsidR="00071EE5" w:rsidRDefault="00071EE5" w:rsidP="007F6F82">
      <w:pPr>
        <w:pStyle w:val="Heading4"/>
      </w:pPr>
      <w:r>
        <w:t>The Giving Tree project will be starting a little earlier this year, due to the way the dates are falling on the calendar.  We are planning to have the gifts delivered on December 12.</w:t>
      </w:r>
    </w:p>
    <w:p w14:paraId="4B894838" w14:textId="5EB3B942" w:rsidR="00071EE5" w:rsidRDefault="00071EE5" w:rsidP="007F6F82">
      <w:pPr>
        <w:pStyle w:val="Heading4"/>
      </w:pPr>
      <w:r>
        <w:t>Training for attendants for the Men’s homeless shelter is being held on 9/26 @ 7 PM.  There will be another session between then and November. Cooking help is also needed; in the past, some of the local restaurants (</w:t>
      </w:r>
      <w:proofErr w:type="spellStart"/>
      <w:r>
        <w:t>DiFebo’s</w:t>
      </w:r>
      <w:proofErr w:type="spellEnd"/>
      <w:r>
        <w:t xml:space="preserve">, for example) helped with the cooking.  Additionally, there is an opportunity to help with the laundry, which is done at the Bethany Beach Christian Church.  Volunteers are also being sought to put together “Go bags” for the men to be given each morning.  </w:t>
      </w:r>
    </w:p>
    <w:p w14:paraId="04732CA6" w14:textId="51848AC2" w:rsidR="00071EE5" w:rsidRDefault="00071EE5" w:rsidP="00071EE5">
      <w:pPr>
        <w:pStyle w:val="ListContinue2"/>
      </w:pPr>
    </w:p>
    <w:p w14:paraId="64CC25FE" w14:textId="2FD6FD75" w:rsidR="00071EE5" w:rsidRDefault="00071EE5" w:rsidP="00071EE5">
      <w:pPr>
        <w:pStyle w:val="ListContinue2"/>
      </w:pPr>
      <w:r>
        <w:t>Just a status on past efforts:  During the last year of operation, only half of the men had jobs; by the end of the season, they all did.  In addition, some were able to finish their GEDs.</w:t>
      </w:r>
    </w:p>
    <w:p w14:paraId="75AABE79" w14:textId="1889F864" w:rsidR="00071EE5" w:rsidRDefault="007F6F82" w:rsidP="007F6F82">
      <w:pPr>
        <w:pStyle w:val="Heading4"/>
      </w:pPr>
      <w:r>
        <w:t>Help is still being asked for the CROP walk, to sign up walkers and donations.</w:t>
      </w:r>
    </w:p>
    <w:p w14:paraId="000AD2AC" w14:textId="416A2AE8" w:rsidR="007F6F82" w:rsidRDefault="007F6F82" w:rsidP="007F6F82">
      <w:pPr>
        <w:pStyle w:val="Heading4"/>
      </w:pPr>
      <w:r>
        <w:t>A new Resource Guide is being assembled.  Services will be listed in alphabetical order.  Tish is seeking 1-2 members from each team to review what needs to be incorporated into the new Guide, as well as the Resource folder.  It will then be put into the computer and maintained there.</w:t>
      </w:r>
    </w:p>
    <w:p w14:paraId="20FCCDB1" w14:textId="220EF48D" w:rsidR="007F6F82" w:rsidRPr="007F6F82" w:rsidRDefault="007F6F82" w:rsidP="007F6F82">
      <w:pPr>
        <w:pStyle w:val="Heading4"/>
      </w:pPr>
      <w:r>
        <w:t xml:space="preserve">Tish noted that 113 backpacks with school supplies were donated to neighbors’ children.  We received a thank-you from Lord Baltimore, and Phillip </w:t>
      </w:r>
      <w:proofErr w:type="spellStart"/>
      <w:r>
        <w:t>Showell</w:t>
      </w:r>
      <w:proofErr w:type="spellEnd"/>
      <w:r>
        <w:t xml:space="preserve"> was especially grateful for the extra supplies which allowed them to restock their supply room.</w:t>
      </w:r>
    </w:p>
    <w:p w14:paraId="565B89AB" w14:textId="10BD4ACD" w:rsidR="007F6F82" w:rsidRDefault="007F6F82" w:rsidP="007F6F82">
      <w:pPr>
        <w:pStyle w:val="ListContinue2"/>
      </w:pPr>
    </w:p>
    <w:p w14:paraId="48EB609B" w14:textId="51A3AC87" w:rsidR="007F6F82" w:rsidRDefault="007F6F82" w:rsidP="007F6F82">
      <w:pPr>
        <w:pStyle w:val="Heading2"/>
      </w:pPr>
      <w:r>
        <w:t>E</w:t>
      </w:r>
      <w:r w:rsidRPr="007F6F82">
        <w:t>xpanded Vincentian</w:t>
      </w:r>
      <w:r w:rsidR="005C7884">
        <w:t>/Other</w:t>
      </w:r>
      <w:r w:rsidRPr="007F6F82">
        <w:t xml:space="preserve"> Activities</w:t>
      </w:r>
    </w:p>
    <w:p w14:paraId="461B6071" w14:textId="0704E15E" w:rsidR="005C7884" w:rsidRDefault="005C7884" w:rsidP="008560E6">
      <w:pPr>
        <w:pStyle w:val="ListParagraph"/>
        <w:numPr>
          <w:ilvl w:val="0"/>
          <w:numId w:val="9"/>
        </w:numPr>
      </w:pPr>
      <w:r>
        <w:t xml:space="preserve">Southern Delaware Education Foundation (SDEF) is hosting a Halloween movie Spooktacular at the Clayton Theater on October 29.  A 6:00 PM silent auction will kick off the evening, with the movie (“Abbott and Costello Meet Frankenstein”) starting at </w:t>
      </w:r>
      <w:r>
        <w:lastRenderedPageBreak/>
        <w:t>7:00.  There will be a 50/50 raffle and under-12 costume contest as well (see attachment).</w:t>
      </w:r>
    </w:p>
    <w:p w14:paraId="3E404FE1" w14:textId="6F53810D" w:rsidR="005C7884" w:rsidRDefault="005C7884" w:rsidP="008560E6">
      <w:pPr>
        <w:pStyle w:val="ListParagraph"/>
        <w:numPr>
          <w:ilvl w:val="0"/>
          <w:numId w:val="9"/>
        </w:numPr>
      </w:pPr>
      <w:r>
        <w:t>SDEF is also having a Dine ‘n Donate at Bethany Blues on November 19; details to follow.</w:t>
      </w:r>
    </w:p>
    <w:p w14:paraId="718AB5D9" w14:textId="29DA5FB3" w:rsidR="005C7884" w:rsidRDefault="005C7884" w:rsidP="008560E6">
      <w:pPr>
        <w:pStyle w:val="ListParagraph"/>
        <w:numPr>
          <w:ilvl w:val="0"/>
          <w:numId w:val="9"/>
        </w:numPr>
      </w:pPr>
      <w:r>
        <w:t xml:space="preserve">FYI, the Sussex County Housing Coalition is finishing the assembly of data for the county, detailing things such as the average rent, number of individuals/families unable to afford that, number of </w:t>
      </w:r>
      <w:proofErr w:type="spellStart"/>
      <w:r>
        <w:t>hoeless</w:t>
      </w:r>
      <w:proofErr w:type="spellEnd"/>
      <w:r>
        <w:t>, and so forth.</w:t>
      </w:r>
    </w:p>
    <w:p w14:paraId="3FDAE288" w14:textId="0D46A2E6" w:rsidR="005C7884" w:rsidRDefault="005C7884" w:rsidP="005C7884"/>
    <w:p w14:paraId="263BB1CD" w14:textId="77777777" w:rsidR="008560E6" w:rsidRDefault="008560E6" w:rsidP="00E601E5">
      <w:pPr>
        <w:pStyle w:val="Heading2"/>
      </w:pPr>
      <w:r>
        <w:t>Spiritual Formation</w:t>
      </w:r>
    </w:p>
    <w:p w14:paraId="11A647FB" w14:textId="7B027F4B" w:rsidR="008560E6" w:rsidRPr="008560E6" w:rsidRDefault="008560E6" w:rsidP="008560E6">
      <w:pPr>
        <w:pStyle w:val="Heading2"/>
        <w:numPr>
          <w:ilvl w:val="0"/>
          <w:numId w:val="0"/>
        </w:numPr>
        <w:rPr>
          <w:b w:val="0"/>
          <w:bCs/>
        </w:rPr>
      </w:pPr>
      <w:r w:rsidRPr="008560E6">
        <w:rPr>
          <w:b w:val="0"/>
          <w:bCs/>
        </w:rPr>
        <w:t xml:space="preserve">The attendees watched a video and had a short discussion centered on Section 6.4 in </w:t>
      </w:r>
      <w:r w:rsidRPr="008560E6">
        <w:rPr>
          <w:b w:val="0"/>
          <w:bCs/>
          <w:i/>
          <w:iCs/>
        </w:rPr>
        <w:t>Serving in Hope,</w:t>
      </w:r>
      <w:r w:rsidRPr="008560E6">
        <w:rPr>
          <w:b w:val="0"/>
          <w:bCs/>
        </w:rPr>
        <w:t xml:space="preserve"> “Our Home Visits.”</w:t>
      </w:r>
    </w:p>
    <w:p w14:paraId="69E41B6F" w14:textId="33242673" w:rsidR="00E601E5" w:rsidRDefault="00E601E5" w:rsidP="00E601E5">
      <w:pPr>
        <w:pStyle w:val="Heading2"/>
      </w:pPr>
      <w:r w:rsidRPr="00E601E5">
        <w:t>Other Business</w:t>
      </w:r>
    </w:p>
    <w:p w14:paraId="7D0F5AAB" w14:textId="5182CC64" w:rsidR="00E601E5" w:rsidRDefault="00E601E5" w:rsidP="00E601E5">
      <w:r>
        <w:t>If anyone has not yet picked up their tickets for the VIC dinner and dance, please see Joe Lane.</w:t>
      </w:r>
    </w:p>
    <w:p w14:paraId="21E80460" w14:textId="6DA14E6E" w:rsidR="00E601E5" w:rsidRPr="00E601E5" w:rsidRDefault="00E601E5" w:rsidP="00E601E5">
      <w:r>
        <w:t>Joe informed the members that the</w:t>
      </w:r>
      <w:r w:rsidR="008560E6">
        <w:t>re are several Dine and Donates being planned; more details to follow, once plans are further along.</w:t>
      </w:r>
    </w:p>
    <w:p w14:paraId="7AFDA297" w14:textId="313CA23A" w:rsidR="005C7884" w:rsidRDefault="008560E6" w:rsidP="008560E6">
      <w:pPr>
        <w:pStyle w:val="Heading2"/>
      </w:pPr>
      <w:r>
        <w:t xml:space="preserve"> Upcoming Meetings</w:t>
      </w:r>
    </w:p>
    <w:p w14:paraId="2FF79CB8" w14:textId="013D4654" w:rsidR="008560E6" w:rsidRDefault="008560E6" w:rsidP="008560E6">
      <w:bookmarkStart w:id="0" w:name="_Hlk21262939"/>
      <w:r w:rsidRPr="008560E6">
        <w:t xml:space="preserve">September 24 at </w:t>
      </w:r>
      <w:r>
        <w:t>1:0</w:t>
      </w:r>
      <w:r w:rsidRPr="008560E6">
        <w:t xml:space="preserve">0 </w:t>
      </w:r>
      <w:proofErr w:type="spellStart"/>
      <w:r w:rsidRPr="008560E6">
        <w:t>p.m</w:t>
      </w:r>
      <w:proofErr w:type="spellEnd"/>
      <w:r w:rsidRPr="008560E6">
        <w:t xml:space="preserve"> </w:t>
      </w:r>
      <w:r>
        <w:t>– Masterson Center – Leaders Meeting</w:t>
      </w:r>
    </w:p>
    <w:p w14:paraId="7E2869C7" w14:textId="4D0A49FB" w:rsidR="008560E6" w:rsidRDefault="008560E6" w:rsidP="008560E6">
      <w:r w:rsidRPr="008560E6">
        <w:t>September 24 at 3:30 p.m</w:t>
      </w:r>
      <w:bookmarkEnd w:id="0"/>
      <w:r w:rsidRPr="008560E6">
        <w:t>. - Delaney Hall</w:t>
      </w:r>
      <w:r>
        <w:t xml:space="preserve"> – </w:t>
      </w:r>
      <w:r w:rsidR="003F6EC0">
        <w:t>Formation</w:t>
      </w:r>
      <w:r>
        <w:t xml:space="preserve"> Meeting</w:t>
      </w:r>
    </w:p>
    <w:p w14:paraId="258C30C5" w14:textId="078367FE" w:rsidR="003F6EC0" w:rsidRDefault="003F6EC0" w:rsidP="008560E6">
      <w:r>
        <w:t>October 8 at 9:30 a.m. – South Coastal Library – General Meeting</w:t>
      </w:r>
    </w:p>
    <w:p w14:paraId="66A19884" w14:textId="67516B3E" w:rsidR="003F6EC0" w:rsidRDefault="003F6EC0" w:rsidP="008560E6">
      <w:r>
        <w:t>October 22 at 3:30 p.m. – Delaney Hall – Formation Meeting</w:t>
      </w:r>
    </w:p>
    <w:p w14:paraId="398C27DA" w14:textId="712506FE" w:rsidR="003F6EC0" w:rsidRDefault="003F6EC0" w:rsidP="008560E6">
      <w:r>
        <w:t>November 12 at 9:30 a.m. – Delaney Hall – General Meeting</w:t>
      </w:r>
    </w:p>
    <w:p w14:paraId="348A2B98" w14:textId="33B740A9" w:rsidR="003F6EC0" w:rsidRDefault="003F6EC0" w:rsidP="008560E6"/>
    <w:p w14:paraId="18385017" w14:textId="4036F92A" w:rsidR="003F6EC0" w:rsidRDefault="003F6EC0" w:rsidP="003F6EC0">
      <w:pPr>
        <w:pStyle w:val="Heading2"/>
      </w:pPr>
      <w:r>
        <w:t>Closing Prayer</w:t>
      </w:r>
    </w:p>
    <w:p w14:paraId="18019DFF" w14:textId="4819CE78" w:rsidR="003F6EC0" w:rsidRPr="003F6EC0" w:rsidRDefault="003F6EC0" w:rsidP="003F6EC0">
      <w:r>
        <w:t>Mary Ann Conlon led the closing prayer.</w:t>
      </w:r>
    </w:p>
    <w:p w14:paraId="5BA06B43" w14:textId="77777777" w:rsidR="008560E6" w:rsidRPr="008560E6" w:rsidRDefault="008560E6" w:rsidP="008560E6"/>
    <w:p w14:paraId="037DC0C3" w14:textId="65D2967A" w:rsidR="00A75E03" w:rsidRDefault="00A75E03" w:rsidP="00071EE5">
      <w:pPr>
        <w:pStyle w:val="ListContinue2"/>
      </w:pPr>
    </w:p>
    <w:p w14:paraId="5AE3A315" w14:textId="77777777" w:rsidR="00A75E03" w:rsidRDefault="00A75E03">
      <w:r>
        <w:br w:type="page"/>
      </w:r>
    </w:p>
    <w:p w14:paraId="3B988928" w14:textId="4D9977A0" w:rsidR="00071EE5" w:rsidRPr="00071EE5" w:rsidRDefault="0087218F" w:rsidP="00071EE5">
      <w:pPr>
        <w:pStyle w:val="ListContinue2"/>
      </w:pPr>
      <w:r w:rsidRPr="0087218F">
        <w:lastRenderedPageBreak/>
        <w:drawing>
          <wp:inline distT="0" distB="0" distL="0" distR="0" wp14:anchorId="57C19A0D" wp14:editId="12E68BD2">
            <wp:extent cx="594360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bookmarkStart w:id="1" w:name="_GoBack"/>
      <w:bookmarkEnd w:id="1"/>
    </w:p>
    <w:p w14:paraId="10413739" w14:textId="53AF9C49" w:rsidR="003F6EC0" w:rsidRDefault="003F6EC0">
      <w:r>
        <w:br w:type="page"/>
      </w:r>
    </w:p>
    <w:p w14:paraId="130B83EC" w14:textId="46434926" w:rsidR="000C1C17" w:rsidRDefault="000C1C17">
      <w:r>
        <w:rPr>
          <w:noProof/>
        </w:rPr>
        <w:lastRenderedPageBreak/>
        <w:drawing>
          <wp:inline distT="0" distB="0" distL="0" distR="0" wp14:anchorId="39313742" wp14:editId="5C122B94">
            <wp:extent cx="6341533" cy="8206730"/>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4236" cy="8210228"/>
                    </a:xfrm>
                    <a:prstGeom prst="rect">
                      <a:avLst/>
                    </a:prstGeom>
                  </pic:spPr>
                </pic:pic>
              </a:graphicData>
            </a:graphic>
          </wp:inline>
        </w:drawing>
      </w:r>
    </w:p>
    <w:p w14:paraId="1E5A2361" w14:textId="0B4DCB9D" w:rsidR="000C1C17" w:rsidRDefault="000C1C17">
      <w:r>
        <w:rPr>
          <w:noProof/>
        </w:rPr>
        <w:lastRenderedPageBreak/>
        <w:drawing>
          <wp:inline distT="0" distB="0" distL="0" distR="0" wp14:anchorId="171ED93E" wp14:editId="1580DA9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91755"/>
                    </a:xfrm>
                    <a:prstGeom prst="rect">
                      <a:avLst/>
                    </a:prstGeom>
                  </pic:spPr>
                </pic:pic>
              </a:graphicData>
            </a:graphic>
          </wp:inline>
        </w:drawing>
      </w:r>
      <w:r>
        <w:t xml:space="preserve"> </w:t>
      </w:r>
      <w:r>
        <w:br w:type="page"/>
      </w:r>
    </w:p>
    <w:p w14:paraId="7745A7CD" w14:textId="77777777" w:rsidR="00835249" w:rsidRDefault="00835249"/>
    <w:sectPr w:rsidR="00835249" w:rsidSect="00F809AE">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71E23" w14:textId="77777777" w:rsidR="001731CE" w:rsidRDefault="001731CE">
      <w:pPr>
        <w:spacing w:after="0" w:line="240" w:lineRule="auto"/>
      </w:pPr>
      <w:r>
        <w:separator/>
      </w:r>
    </w:p>
  </w:endnote>
  <w:endnote w:type="continuationSeparator" w:id="0">
    <w:p w14:paraId="084F37D5" w14:textId="77777777" w:rsidR="001731CE" w:rsidRDefault="00173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439659"/>
      <w:docPartObj>
        <w:docPartGallery w:val="Page Numbers (Bottom of Page)"/>
        <w:docPartUnique/>
      </w:docPartObj>
    </w:sdtPr>
    <w:sdtEndPr>
      <w:rPr>
        <w:noProof/>
      </w:rPr>
    </w:sdtEndPr>
    <w:sdtContent>
      <w:p w14:paraId="7048D3CB" w14:textId="77777777" w:rsidR="00D8175D" w:rsidRDefault="00D8175D">
        <w:pPr>
          <w:pStyle w:val="Footer"/>
        </w:pPr>
        <w:r>
          <w:fldChar w:fldCharType="begin"/>
        </w:r>
        <w:r>
          <w:instrText xml:space="preserve"> PAGE   \* MERGEFORMAT </w:instrText>
        </w:r>
        <w:r>
          <w:fldChar w:fldCharType="separate"/>
        </w:r>
        <w:r w:rsidR="003B6FB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99C24" w14:textId="77777777" w:rsidR="001731CE" w:rsidRDefault="001731CE">
      <w:pPr>
        <w:spacing w:after="0" w:line="240" w:lineRule="auto"/>
      </w:pPr>
      <w:r>
        <w:separator/>
      </w:r>
    </w:p>
  </w:footnote>
  <w:footnote w:type="continuationSeparator" w:id="0">
    <w:p w14:paraId="06721582" w14:textId="77777777" w:rsidR="001731CE" w:rsidRDefault="00173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4400"/>
    <w:multiLevelType w:val="hybridMultilevel"/>
    <w:tmpl w:val="CEB6DA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D769D"/>
    <w:multiLevelType w:val="hybridMultilevel"/>
    <w:tmpl w:val="5380A8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76DE"/>
    <w:multiLevelType w:val="hybridMultilevel"/>
    <w:tmpl w:val="278462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879E1"/>
    <w:multiLevelType w:val="hybridMultilevel"/>
    <w:tmpl w:val="F4F29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45EAA"/>
    <w:multiLevelType w:val="multilevel"/>
    <w:tmpl w:val="7190FA8C"/>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5EB0638D"/>
    <w:multiLevelType w:val="hybridMultilevel"/>
    <w:tmpl w:val="31DC18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193B1C"/>
    <w:multiLevelType w:val="hybridMultilevel"/>
    <w:tmpl w:val="822C603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9A4996"/>
    <w:multiLevelType w:val="multilevel"/>
    <w:tmpl w:val="F2424F1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abstractNumId w:val="5"/>
  </w:num>
  <w:num w:numId="2">
    <w:abstractNumId w:val="3"/>
  </w:num>
  <w:num w:numId="3">
    <w:abstractNumId w:val="8"/>
  </w:num>
  <w:num w:numId="4">
    <w:abstractNumId w:val="6"/>
  </w:num>
  <w:num w:numId="5">
    <w:abstractNumId w:val="1"/>
  </w:num>
  <w:num w:numId="6">
    <w:abstractNumId w:val="0"/>
  </w:num>
  <w:num w:numId="7">
    <w:abstractNumId w:val="7"/>
  </w:num>
  <w:num w:numId="8">
    <w:abstractNumId w:val="5"/>
  </w:num>
  <w:num w:numId="9">
    <w:abstractNumId w:val="4"/>
  </w:num>
  <w:num w:numId="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7A"/>
    <w:rsid w:val="00003B37"/>
    <w:rsid w:val="00014235"/>
    <w:rsid w:val="00017F41"/>
    <w:rsid w:val="00044BE9"/>
    <w:rsid w:val="000471D6"/>
    <w:rsid w:val="00050BB0"/>
    <w:rsid w:val="00051DD7"/>
    <w:rsid w:val="00056576"/>
    <w:rsid w:val="00071EE5"/>
    <w:rsid w:val="0007785D"/>
    <w:rsid w:val="00084709"/>
    <w:rsid w:val="000A0546"/>
    <w:rsid w:val="000A1142"/>
    <w:rsid w:val="000A51C9"/>
    <w:rsid w:val="000A7325"/>
    <w:rsid w:val="000C0C1E"/>
    <w:rsid w:val="000C1C17"/>
    <w:rsid w:val="000C7B10"/>
    <w:rsid w:val="000D6A5F"/>
    <w:rsid w:val="000F008D"/>
    <w:rsid w:val="000F576A"/>
    <w:rsid w:val="0011210E"/>
    <w:rsid w:val="001157BA"/>
    <w:rsid w:val="00141DF6"/>
    <w:rsid w:val="0014667D"/>
    <w:rsid w:val="0015089A"/>
    <w:rsid w:val="00153516"/>
    <w:rsid w:val="00155304"/>
    <w:rsid w:val="0015734E"/>
    <w:rsid w:val="001731CE"/>
    <w:rsid w:val="00174781"/>
    <w:rsid w:val="00175627"/>
    <w:rsid w:val="0018122C"/>
    <w:rsid w:val="0019363D"/>
    <w:rsid w:val="00195266"/>
    <w:rsid w:val="00196B6C"/>
    <w:rsid w:val="00196E0D"/>
    <w:rsid w:val="001A2456"/>
    <w:rsid w:val="001A3B47"/>
    <w:rsid w:val="001B4005"/>
    <w:rsid w:val="001B5C71"/>
    <w:rsid w:val="001B6789"/>
    <w:rsid w:val="001C0679"/>
    <w:rsid w:val="001C3357"/>
    <w:rsid w:val="001C7950"/>
    <w:rsid w:val="001D4B11"/>
    <w:rsid w:val="001E27FA"/>
    <w:rsid w:val="001E2CD4"/>
    <w:rsid w:val="001E486E"/>
    <w:rsid w:val="00205FC5"/>
    <w:rsid w:val="00230EA2"/>
    <w:rsid w:val="002379D9"/>
    <w:rsid w:val="00245072"/>
    <w:rsid w:val="0024561E"/>
    <w:rsid w:val="0024765B"/>
    <w:rsid w:val="00251DD9"/>
    <w:rsid w:val="0025280C"/>
    <w:rsid w:val="00254F52"/>
    <w:rsid w:val="002575BD"/>
    <w:rsid w:val="00261C42"/>
    <w:rsid w:val="00262770"/>
    <w:rsid w:val="0027576D"/>
    <w:rsid w:val="00276F3B"/>
    <w:rsid w:val="00293908"/>
    <w:rsid w:val="002A1570"/>
    <w:rsid w:val="002B5BB0"/>
    <w:rsid w:val="002C33B0"/>
    <w:rsid w:val="002C5EAD"/>
    <w:rsid w:val="002D1AF5"/>
    <w:rsid w:val="002E15CE"/>
    <w:rsid w:val="00305E11"/>
    <w:rsid w:val="00311E98"/>
    <w:rsid w:val="00351021"/>
    <w:rsid w:val="00354D97"/>
    <w:rsid w:val="00354EC8"/>
    <w:rsid w:val="00365945"/>
    <w:rsid w:val="00392287"/>
    <w:rsid w:val="00393EE6"/>
    <w:rsid w:val="003949FA"/>
    <w:rsid w:val="0039563B"/>
    <w:rsid w:val="00395D33"/>
    <w:rsid w:val="003B0EAC"/>
    <w:rsid w:val="003B3F20"/>
    <w:rsid w:val="003B6FB3"/>
    <w:rsid w:val="003E253B"/>
    <w:rsid w:val="003E2A86"/>
    <w:rsid w:val="003F6EC0"/>
    <w:rsid w:val="004025B0"/>
    <w:rsid w:val="0040658F"/>
    <w:rsid w:val="00422DAA"/>
    <w:rsid w:val="00436515"/>
    <w:rsid w:val="0045004C"/>
    <w:rsid w:val="0046354D"/>
    <w:rsid w:val="00467EFF"/>
    <w:rsid w:val="00477E18"/>
    <w:rsid w:val="004819DD"/>
    <w:rsid w:val="0048201B"/>
    <w:rsid w:val="00494E34"/>
    <w:rsid w:val="004A10F9"/>
    <w:rsid w:val="004A39CD"/>
    <w:rsid w:val="004A7250"/>
    <w:rsid w:val="004B37DD"/>
    <w:rsid w:val="004B5CDC"/>
    <w:rsid w:val="004B70FA"/>
    <w:rsid w:val="004C0BDA"/>
    <w:rsid w:val="004C27E1"/>
    <w:rsid w:val="004D0554"/>
    <w:rsid w:val="004D4CC9"/>
    <w:rsid w:val="004D5F47"/>
    <w:rsid w:val="004D73DC"/>
    <w:rsid w:val="004E2E75"/>
    <w:rsid w:val="00514041"/>
    <w:rsid w:val="00524466"/>
    <w:rsid w:val="0052521F"/>
    <w:rsid w:val="005256B0"/>
    <w:rsid w:val="005263C2"/>
    <w:rsid w:val="0053116C"/>
    <w:rsid w:val="0053766C"/>
    <w:rsid w:val="00551D95"/>
    <w:rsid w:val="00577984"/>
    <w:rsid w:val="0058213B"/>
    <w:rsid w:val="0058461C"/>
    <w:rsid w:val="005906C6"/>
    <w:rsid w:val="005935D8"/>
    <w:rsid w:val="00595684"/>
    <w:rsid w:val="00597B56"/>
    <w:rsid w:val="005A14D5"/>
    <w:rsid w:val="005B6541"/>
    <w:rsid w:val="005C18C3"/>
    <w:rsid w:val="005C7884"/>
    <w:rsid w:val="005D010A"/>
    <w:rsid w:val="005D6244"/>
    <w:rsid w:val="005D7A98"/>
    <w:rsid w:val="005F7944"/>
    <w:rsid w:val="005F7D4F"/>
    <w:rsid w:val="00601279"/>
    <w:rsid w:val="00604AC3"/>
    <w:rsid w:val="00616134"/>
    <w:rsid w:val="00617BBF"/>
    <w:rsid w:val="006210D9"/>
    <w:rsid w:val="006278D2"/>
    <w:rsid w:val="00627E10"/>
    <w:rsid w:val="00630C97"/>
    <w:rsid w:val="00632215"/>
    <w:rsid w:val="00634979"/>
    <w:rsid w:val="00652220"/>
    <w:rsid w:val="006578D8"/>
    <w:rsid w:val="00662E27"/>
    <w:rsid w:val="00687DFD"/>
    <w:rsid w:val="00691C22"/>
    <w:rsid w:val="00696EFA"/>
    <w:rsid w:val="006A3F97"/>
    <w:rsid w:val="006B66C8"/>
    <w:rsid w:val="006C32E6"/>
    <w:rsid w:val="006C7C25"/>
    <w:rsid w:val="006D3BB5"/>
    <w:rsid w:val="006D6F59"/>
    <w:rsid w:val="006D7C5B"/>
    <w:rsid w:val="006E6444"/>
    <w:rsid w:val="006F26F9"/>
    <w:rsid w:val="006F6A67"/>
    <w:rsid w:val="00715AF9"/>
    <w:rsid w:val="00715E99"/>
    <w:rsid w:val="007208EE"/>
    <w:rsid w:val="00724DB1"/>
    <w:rsid w:val="007349B3"/>
    <w:rsid w:val="007460BC"/>
    <w:rsid w:val="00746ACC"/>
    <w:rsid w:val="0075050B"/>
    <w:rsid w:val="00754230"/>
    <w:rsid w:val="00764B20"/>
    <w:rsid w:val="00767C22"/>
    <w:rsid w:val="00772170"/>
    <w:rsid w:val="0078323B"/>
    <w:rsid w:val="007B1880"/>
    <w:rsid w:val="007B3246"/>
    <w:rsid w:val="007D182D"/>
    <w:rsid w:val="007E3966"/>
    <w:rsid w:val="007F6F82"/>
    <w:rsid w:val="00803DCD"/>
    <w:rsid w:val="00804FE2"/>
    <w:rsid w:val="0081175A"/>
    <w:rsid w:val="00815E27"/>
    <w:rsid w:val="008234D2"/>
    <w:rsid w:val="008333FA"/>
    <w:rsid w:val="00835249"/>
    <w:rsid w:val="008400D4"/>
    <w:rsid w:val="00841995"/>
    <w:rsid w:val="00851F0F"/>
    <w:rsid w:val="008560E6"/>
    <w:rsid w:val="0085682A"/>
    <w:rsid w:val="008611FC"/>
    <w:rsid w:val="00864E83"/>
    <w:rsid w:val="00866060"/>
    <w:rsid w:val="0087049F"/>
    <w:rsid w:val="00871564"/>
    <w:rsid w:val="0087218F"/>
    <w:rsid w:val="00880826"/>
    <w:rsid w:val="00880F90"/>
    <w:rsid w:val="008A73AA"/>
    <w:rsid w:val="008B2198"/>
    <w:rsid w:val="008B5598"/>
    <w:rsid w:val="008D61CD"/>
    <w:rsid w:val="008D717A"/>
    <w:rsid w:val="008D77ED"/>
    <w:rsid w:val="008E0E1C"/>
    <w:rsid w:val="008E14FA"/>
    <w:rsid w:val="008E20D1"/>
    <w:rsid w:val="008E5FE8"/>
    <w:rsid w:val="008F6566"/>
    <w:rsid w:val="00914BDB"/>
    <w:rsid w:val="0094533D"/>
    <w:rsid w:val="00956DBC"/>
    <w:rsid w:val="0096427E"/>
    <w:rsid w:val="00980307"/>
    <w:rsid w:val="00980956"/>
    <w:rsid w:val="00983D04"/>
    <w:rsid w:val="009879CA"/>
    <w:rsid w:val="0099341A"/>
    <w:rsid w:val="009A4F16"/>
    <w:rsid w:val="009B5323"/>
    <w:rsid w:val="009B6196"/>
    <w:rsid w:val="009B62FD"/>
    <w:rsid w:val="009C0FE7"/>
    <w:rsid w:val="009C33CD"/>
    <w:rsid w:val="009C3F2A"/>
    <w:rsid w:val="009C65AE"/>
    <w:rsid w:val="009E2B3A"/>
    <w:rsid w:val="009E3B53"/>
    <w:rsid w:val="009F096F"/>
    <w:rsid w:val="009F31F8"/>
    <w:rsid w:val="009F5561"/>
    <w:rsid w:val="00A02335"/>
    <w:rsid w:val="00A135DD"/>
    <w:rsid w:val="00A37036"/>
    <w:rsid w:val="00A469FF"/>
    <w:rsid w:val="00A55780"/>
    <w:rsid w:val="00A55FB9"/>
    <w:rsid w:val="00A603D6"/>
    <w:rsid w:val="00A648A4"/>
    <w:rsid w:val="00A64B4B"/>
    <w:rsid w:val="00A6571A"/>
    <w:rsid w:val="00A71359"/>
    <w:rsid w:val="00A74BA2"/>
    <w:rsid w:val="00A75E03"/>
    <w:rsid w:val="00A76BCD"/>
    <w:rsid w:val="00A813E5"/>
    <w:rsid w:val="00A85492"/>
    <w:rsid w:val="00AA256B"/>
    <w:rsid w:val="00AB7533"/>
    <w:rsid w:val="00AC432B"/>
    <w:rsid w:val="00AD476D"/>
    <w:rsid w:val="00B05649"/>
    <w:rsid w:val="00B1733B"/>
    <w:rsid w:val="00B664E1"/>
    <w:rsid w:val="00B70907"/>
    <w:rsid w:val="00B7468F"/>
    <w:rsid w:val="00BA2381"/>
    <w:rsid w:val="00BD194B"/>
    <w:rsid w:val="00BD2DC9"/>
    <w:rsid w:val="00BD4CC8"/>
    <w:rsid w:val="00BD7084"/>
    <w:rsid w:val="00BF0ECB"/>
    <w:rsid w:val="00BF2145"/>
    <w:rsid w:val="00C06BF9"/>
    <w:rsid w:val="00C14378"/>
    <w:rsid w:val="00C3723C"/>
    <w:rsid w:val="00C412F5"/>
    <w:rsid w:val="00C5726F"/>
    <w:rsid w:val="00C61A80"/>
    <w:rsid w:val="00C70048"/>
    <w:rsid w:val="00C71666"/>
    <w:rsid w:val="00C74BF8"/>
    <w:rsid w:val="00C81A00"/>
    <w:rsid w:val="00C82DF7"/>
    <w:rsid w:val="00C83259"/>
    <w:rsid w:val="00C86708"/>
    <w:rsid w:val="00C955DF"/>
    <w:rsid w:val="00CA22AC"/>
    <w:rsid w:val="00CA2F7F"/>
    <w:rsid w:val="00CC24E3"/>
    <w:rsid w:val="00CC2E80"/>
    <w:rsid w:val="00CC4C38"/>
    <w:rsid w:val="00CD62F8"/>
    <w:rsid w:val="00CE1E18"/>
    <w:rsid w:val="00CE4535"/>
    <w:rsid w:val="00CE61AA"/>
    <w:rsid w:val="00D03BF4"/>
    <w:rsid w:val="00D03F37"/>
    <w:rsid w:val="00D22943"/>
    <w:rsid w:val="00D245C2"/>
    <w:rsid w:val="00D255FE"/>
    <w:rsid w:val="00D32841"/>
    <w:rsid w:val="00D3544F"/>
    <w:rsid w:val="00D46E34"/>
    <w:rsid w:val="00D47E52"/>
    <w:rsid w:val="00D53C73"/>
    <w:rsid w:val="00D53F7E"/>
    <w:rsid w:val="00D5710D"/>
    <w:rsid w:val="00D6171E"/>
    <w:rsid w:val="00D63C2F"/>
    <w:rsid w:val="00D669C4"/>
    <w:rsid w:val="00D741EA"/>
    <w:rsid w:val="00D8175D"/>
    <w:rsid w:val="00D90EA3"/>
    <w:rsid w:val="00D97604"/>
    <w:rsid w:val="00DA61A7"/>
    <w:rsid w:val="00DB6A7A"/>
    <w:rsid w:val="00DC4C7A"/>
    <w:rsid w:val="00DD156D"/>
    <w:rsid w:val="00DD575A"/>
    <w:rsid w:val="00DE0688"/>
    <w:rsid w:val="00DF4F34"/>
    <w:rsid w:val="00DF62B9"/>
    <w:rsid w:val="00E07F0D"/>
    <w:rsid w:val="00E11659"/>
    <w:rsid w:val="00E16E3F"/>
    <w:rsid w:val="00E17659"/>
    <w:rsid w:val="00E2670D"/>
    <w:rsid w:val="00E31CB4"/>
    <w:rsid w:val="00E348FB"/>
    <w:rsid w:val="00E35A01"/>
    <w:rsid w:val="00E40E4A"/>
    <w:rsid w:val="00E4485D"/>
    <w:rsid w:val="00E47109"/>
    <w:rsid w:val="00E47A4B"/>
    <w:rsid w:val="00E5063C"/>
    <w:rsid w:val="00E601E5"/>
    <w:rsid w:val="00E84C0D"/>
    <w:rsid w:val="00E8659D"/>
    <w:rsid w:val="00E871A1"/>
    <w:rsid w:val="00EA5455"/>
    <w:rsid w:val="00EB12BA"/>
    <w:rsid w:val="00EB2BFD"/>
    <w:rsid w:val="00EB6A0A"/>
    <w:rsid w:val="00EB7735"/>
    <w:rsid w:val="00EC5B30"/>
    <w:rsid w:val="00EC7943"/>
    <w:rsid w:val="00ED36B5"/>
    <w:rsid w:val="00ED5433"/>
    <w:rsid w:val="00EE0169"/>
    <w:rsid w:val="00EE6BCB"/>
    <w:rsid w:val="00EF10AA"/>
    <w:rsid w:val="00F01032"/>
    <w:rsid w:val="00F0132D"/>
    <w:rsid w:val="00F01B1D"/>
    <w:rsid w:val="00F142BB"/>
    <w:rsid w:val="00F16281"/>
    <w:rsid w:val="00F24800"/>
    <w:rsid w:val="00F401DE"/>
    <w:rsid w:val="00F500B4"/>
    <w:rsid w:val="00F60B3F"/>
    <w:rsid w:val="00F809AE"/>
    <w:rsid w:val="00FA0DF6"/>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DA1FF3"/>
  <w15:docId w15:val="{28447D65-82CB-49E7-8CC3-1D62A7F7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7">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2"/>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7F6F82"/>
    <w:pPr>
      <w:widowControl w:val="0"/>
      <w:numPr>
        <w:ilvl w:val="1"/>
        <w:numId w:val="1"/>
      </w:numPr>
      <w:spacing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7F6F82"/>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03025">
      <w:bodyDiv w:val="1"/>
      <w:marLeft w:val="0"/>
      <w:marRight w:val="120"/>
      <w:marTop w:val="0"/>
      <w:marBottom w:val="0"/>
      <w:divBdr>
        <w:top w:val="none" w:sz="0" w:space="0" w:color="auto"/>
        <w:left w:val="none" w:sz="0" w:space="0" w:color="auto"/>
        <w:bottom w:val="none" w:sz="0" w:space="0" w:color="auto"/>
        <w:right w:val="none" w:sz="0" w:space="0" w:color="auto"/>
      </w:divBdr>
      <w:divsChild>
        <w:div w:id="1174763732">
          <w:marLeft w:val="0"/>
          <w:marRight w:val="0"/>
          <w:marTop w:val="0"/>
          <w:marBottom w:val="0"/>
          <w:divBdr>
            <w:top w:val="none" w:sz="0" w:space="0" w:color="auto"/>
            <w:left w:val="none" w:sz="0" w:space="0" w:color="auto"/>
            <w:bottom w:val="none" w:sz="0" w:space="0" w:color="auto"/>
            <w:right w:val="none" w:sz="0" w:space="0" w:color="auto"/>
          </w:divBdr>
          <w:divsChild>
            <w:div w:id="2087191125">
              <w:marLeft w:val="0"/>
              <w:marRight w:val="0"/>
              <w:marTop w:val="0"/>
              <w:marBottom w:val="0"/>
              <w:divBdr>
                <w:top w:val="none" w:sz="0" w:space="0" w:color="auto"/>
                <w:left w:val="none" w:sz="0" w:space="0" w:color="auto"/>
                <w:bottom w:val="none" w:sz="0" w:space="0" w:color="auto"/>
                <w:right w:val="none" w:sz="0" w:space="0" w:color="auto"/>
              </w:divBdr>
            </w:div>
            <w:div w:id="266162107">
              <w:marLeft w:val="0"/>
              <w:marRight w:val="0"/>
              <w:marTop w:val="0"/>
              <w:marBottom w:val="0"/>
              <w:divBdr>
                <w:top w:val="none" w:sz="0" w:space="0" w:color="auto"/>
                <w:left w:val="none" w:sz="0" w:space="0" w:color="auto"/>
                <w:bottom w:val="none" w:sz="0" w:space="0" w:color="auto"/>
                <w:right w:val="none" w:sz="0" w:space="0" w:color="auto"/>
              </w:divBdr>
            </w:div>
            <w:div w:id="1455322854">
              <w:marLeft w:val="0"/>
              <w:marRight w:val="0"/>
              <w:marTop w:val="0"/>
              <w:marBottom w:val="0"/>
              <w:divBdr>
                <w:top w:val="none" w:sz="0" w:space="0" w:color="auto"/>
                <w:left w:val="none" w:sz="0" w:space="0" w:color="auto"/>
                <w:bottom w:val="none" w:sz="0" w:space="0" w:color="auto"/>
                <w:right w:val="none" w:sz="0" w:space="0" w:color="auto"/>
              </w:divBdr>
            </w:div>
            <w:div w:id="242646798">
              <w:marLeft w:val="0"/>
              <w:marRight w:val="0"/>
              <w:marTop w:val="0"/>
              <w:marBottom w:val="0"/>
              <w:divBdr>
                <w:top w:val="none" w:sz="0" w:space="0" w:color="auto"/>
                <w:left w:val="none" w:sz="0" w:space="0" w:color="auto"/>
                <w:bottom w:val="none" w:sz="0" w:space="0" w:color="auto"/>
                <w:right w:val="none" w:sz="0" w:space="0" w:color="auto"/>
              </w:divBdr>
            </w:div>
            <w:div w:id="1819229273">
              <w:marLeft w:val="0"/>
              <w:marRight w:val="0"/>
              <w:marTop w:val="0"/>
              <w:marBottom w:val="0"/>
              <w:divBdr>
                <w:top w:val="none" w:sz="0" w:space="0" w:color="auto"/>
                <w:left w:val="none" w:sz="0" w:space="0" w:color="auto"/>
                <w:bottom w:val="none" w:sz="0" w:space="0" w:color="auto"/>
                <w:right w:val="none" w:sz="0" w:space="0" w:color="auto"/>
              </w:divBdr>
            </w:div>
            <w:div w:id="1093430507">
              <w:marLeft w:val="0"/>
              <w:marRight w:val="0"/>
              <w:marTop w:val="0"/>
              <w:marBottom w:val="0"/>
              <w:divBdr>
                <w:top w:val="none" w:sz="0" w:space="0" w:color="auto"/>
                <w:left w:val="none" w:sz="0" w:space="0" w:color="auto"/>
                <w:bottom w:val="none" w:sz="0" w:space="0" w:color="auto"/>
                <w:right w:val="none" w:sz="0" w:space="0" w:color="auto"/>
              </w:divBdr>
            </w:div>
            <w:div w:id="304942091">
              <w:marLeft w:val="0"/>
              <w:marRight w:val="0"/>
              <w:marTop w:val="0"/>
              <w:marBottom w:val="0"/>
              <w:divBdr>
                <w:top w:val="none" w:sz="0" w:space="0" w:color="auto"/>
                <w:left w:val="none" w:sz="0" w:space="0" w:color="auto"/>
                <w:bottom w:val="none" w:sz="0" w:space="0" w:color="auto"/>
                <w:right w:val="none" w:sz="0" w:space="0" w:color="auto"/>
              </w:divBdr>
            </w:div>
            <w:div w:id="392705890">
              <w:marLeft w:val="0"/>
              <w:marRight w:val="0"/>
              <w:marTop w:val="0"/>
              <w:marBottom w:val="0"/>
              <w:divBdr>
                <w:top w:val="none" w:sz="0" w:space="0" w:color="auto"/>
                <w:left w:val="none" w:sz="0" w:space="0" w:color="auto"/>
                <w:bottom w:val="none" w:sz="0" w:space="0" w:color="auto"/>
                <w:right w:val="none" w:sz="0" w:space="0" w:color="auto"/>
              </w:divBdr>
            </w:div>
            <w:div w:id="10821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7616">
      <w:bodyDiv w:val="1"/>
      <w:marLeft w:val="0"/>
      <w:marRight w:val="120"/>
      <w:marTop w:val="0"/>
      <w:marBottom w:val="0"/>
      <w:divBdr>
        <w:top w:val="none" w:sz="0" w:space="0" w:color="auto"/>
        <w:left w:val="none" w:sz="0" w:space="0" w:color="auto"/>
        <w:bottom w:val="none" w:sz="0" w:space="0" w:color="auto"/>
        <w:right w:val="none" w:sz="0" w:space="0" w:color="auto"/>
      </w:divBdr>
      <w:divsChild>
        <w:div w:id="1253473087">
          <w:marLeft w:val="0"/>
          <w:marRight w:val="0"/>
          <w:marTop w:val="0"/>
          <w:marBottom w:val="0"/>
          <w:divBdr>
            <w:top w:val="none" w:sz="0" w:space="0" w:color="auto"/>
            <w:left w:val="none" w:sz="0" w:space="0" w:color="auto"/>
            <w:bottom w:val="none" w:sz="0" w:space="0" w:color="auto"/>
            <w:right w:val="none" w:sz="0" w:space="0" w:color="auto"/>
          </w:divBdr>
          <w:divsChild>
            <w:div w:id="1669869236">
              <w:marLeft w:val="0"/>
              <w:marRight w:val="0"/>
              <w:marTop w:val="0"/>
              <w:marBottom w:val="0"/>
              <w:divBdr>
                <w:top w:val="none" w:sz="0" w:space="0" w:color="auto"/>
                <w:left w:val="none" w:sz="0" w:space="0" w:color="auto"/>
                <w:bottom w:val="none" w:sz="0" w:space="0" w:color="auto"/>
                <w:right w:val="none" w:sz="0" w:space="0" w:color="auto"/>
              </w:divBdr>
            </w:div>
            <w:div w:id="8661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595670544">
      <w:bodyDiv w:val="1"/>
      <w:marLeft w:val="0"/>
      <w:marRight w:val="120"/>
      <w:marTop w:val="0"/>
      <w:marBottom w:val="0"/>
      <w:divBdr>
        <w:top w:val="none" w:sz="0" w:space="0" w:color="auto"/>
        <w:left w:val="none" w:sz="0" w:space="0" w:color="auto"/>
        <w:bottom w:val="none" w:sz="0" w:space="0" w:color="auto"/>
        <w:right w:val="none" w:sz="0" w:space="0" w:color="auto"/>
      </w:divBdr>
      <w:divsChild>
        <w:div w:id="1204322219">
          <w:marLeft w:val="0"/>
          <w:marRight w:val="0"/>
          <w:marTop w:val="0"/>
          <w:marBottom w:val="0"/>
          <w:divBdr>
            <w:top w:val="none" w:sz="0" w:space="0" w:color="auto"/>
            <w:left w:val="none" w:sz="0" w:space="0" w:color="auto"/>
            <w:bottom w:val="none" w:sz="0" w:space="0" w:color="auto"/>
            <w:right w:val="none" w:sz="0" w:space="0" w:color="auto"/>
          </w:divBdr>
          <w:divsChild>
            <w:div w:id="1948657068">
              <w:marLeft w:val="0"/>
              <w:marRight w:val="0"/>
              <w:marTop w:val="0"/>
              <w:marBottom w:val="0"/>
              <w:divBdr>
                <w:top w:val="none" w:sz="0" w:space="0" w:color="auto"/>
                <w:left w:val="none" w:sz="0" w:space="0" w:color="auto"/>
                <w:bottom w:val="none" w:sz="0" w:space="0" w:color="auto"/>
                <w:right w:val="none" w:sz="0" w:space="0" w:color="auto"/>
              </w:divBdr>
            </w:div>
            <w:div w:id="1376587643">
              <w:marLeft w:val="0"/>
              <w:marRight w:val="0"/>
              <w:marTop w:val="0"/>
              <w:marBottom w:val="0"/>
              <w:divBdr>
                <w:top w:val="none" w:sz="0" w:space="0" w:color="auto"/>
                <w:left w:val="none" w:sz="0" w:space="0" w:color="auto"/>
                <w:bottom w:val="none" w:sz="0" w:space="0" w:color="auto"/>
                <w:right w:val="none" w:sz="0" w:space="0" w:color="auto"/>
              </w:divBdr>
            </w:div>
            <w:div w:id="1854563303">
              <w:marLeft w:val="0"/>
              <w:marRight w:val="0"/>
              <w:marTop w:val="0"/>
              <w:marBottom w:val="0"/>
              <w:divBdr>
                <w:top w:val="none" w:sz="0" w:space="0" w:color="auto"/>
                <w:left w:val="none" w:sz="0" w:space="0" w:color="auto"/>
                <w:bottom w:val="none" w:sz="0" w:space="0" w:color="auto"/>
                <w:right w:val="none" w:sz="0" w:space="0" w:color="auto"/>
              </w:divBdr>
            </w:div>
            <w:div w:id="1112212595">
              <w:marLeft w:val="0"/>
              <w:marRight w:val="0"/>
              <w:marTop w:val="0"/>
              <w:marBottom w:val="0"/>
              <w:divBdr>
                <w:top w:val="none" w:sz="0" w:space="0" w:color="auto"/>
                <w:left w:val="none" w:sz="0" w:space="0" w:color="auto"/>
                <w:bottom w:val="none" w:sz="0" w:space="0" w:color="auto"/>
                <w:right w:val="none" w:sz="0" w:space="0" w:color="auto"/>
              </w:divBdr>
            </w:div>
            <w:div w:id="1070344770">
              <w:marLeft w:val="0"/>
              <w:marRight w:val="0"/>
              <w:marTop w:val="0"/>
              <w:marBottom w:val="0"/>
              <w:divBdr>
                <w:top w:val="none" w:sz="0" w:space="0" w:color="auto"/>
                <w:left w:val="none" w:sz="0" w:space="0" w:color="auto"/>
                <w:bottom w:val="none" w:sz="0" w:space="0" w:color="auto"/>
                <w:right w:val="none" w:sz="0" w:space="0" w:color="auto"/>
              </w:divBdr>
            </w:div>
            <w:div w:id="704522557">
              <w:marLeft w:val="0"/>
              <w:marRight w:val="0"/>
              <w:marTop w:val="0"/>
              <w:marBottom w:val="0"/>
              <w:divBdr>
                <w:top w:val="none" w:sz="0" w:space="0" w:color="auto"/>
                <w:left w:val="none" w:sz="0" w:space="0" w:color="auto"/>
                <w:bottom w:val="none" w:sz="0" w:space="0" w:color="auto"/>
                <w:right w:val="none" w:sz="0" w:space="0" w:color="auto"/>
              </w:divBdr>
            </w:div>
            <w:div w:id="727385132">
              <w:marLeft w:val="0"/>
              <w:marRight w:val="0"/>
              <w:marTop w:val="0"/>
              <w:marBottom w:val="0"/>
              <w:divBdr>
                <w:top w:val="none" w:sz="0" w:space="0" w:color="auto"/>
                <w:left w:val="none" w:sz="0" w:space="0" w:color="auto"/>
                <w:bottom w:val="none" w:sz="0" w:space="0" w:color="auto"/>
                <w:right w:val="none" w:sz="0" w:space="0" w:color="auto"/>
              </w:divBdr>
            </w:div>
            <w:div w:id="178666623">
              <w:marLeft w:val="0"/>
              <w:marRight w:val="0"/>
              <w:marTop w:val="0"/>
              <w:marBottom w:val="0"/>
              <w:divBdr>
                <w:top w:val="none" w:sz="0" w:space="0" w:color="auto"/>
                <w:left w:val="none" w:sz="0" w:space="0" w:color="auto"/>
                <w:bottom w:val="none" w:sz="0" w:space="0" w:color="auto"/>
                <w:right w:val="none" w:sz="0" w:space="0" w:color="auto"/>
              </w:divBdr>
            </w:div>
            <w:div w:id="1878083531">
              <w:marLeft w:val="0"/>
              <w:marRight w:val="0"/>
              <w:marTop w:val="0"/>
              <w:marBottom w:val="0"/>
              <w:divBdr>
                <w:top w:val="none" w:sz="0" w:space="0" w:color="auto"/>
                <w:left w:val="none" w:sz="0" w:space="0" w:color="auto"/>
                <w:bottom w:val="none" w:sz="0" w:space="0" w:color="auto"/>
                <w:right w:val="none" w:sz="0" w:space="0" w:color="auto"/>
              </w:divBdr>
            </w:div>
            <w:div w:id="1718312930">
              <w:marLeft w:val="0"/>
              <w:marRight w:val="0"/>
              <w:marTop w:val="0"/>
              <w:marBottom w:val="0"/>
              <w:divBdr>
                <w:top w:val="none" w:sz="0" w:space="0" w:color="auto"/>
                <w:left w:val="none" w:sz="0" w:space="0" w:color="auto"/>
                <w:bottom w:val="none" w:sz="0" w:space="0" w:color="auto"/>
                <w:right w:val="none" w:sz="0" w:space="0" w:color="auto"/>
              </w:divBdr>
            </w:div>
            <w:div w:id="267353360">
              <w:marLeft w:val="0"/>
              <w:marRight w:val="0"/>
              <w:marTop w:val="0"/>
              <w:marBottom w:val="0"/>
              <w:divBdr>
                <w:top w:val="none" w:sz="0" w:space="0" w:color="auto"/>
                <w:left w:val="none" w:sz="0" w:space="0" w:color="auto"/>
                <w:bottom w:val="none" w:sz="0" w:space="0" w:color="auto"/>
                <w:right w:val="none" w:sz="0" w:space="0" w:color="auto"/>
              </w:divBdr>
            </w:div>
            <w:div w:id="1817523680">
              <w:marLeft w:val="0"/>
              <w:marRight w:val="0"/>
              <w:marTop w:val="0"/>
              <w:marBottom w:val="0"/>
              <w:divBdr>
                <w:top w:val="none" w:sz="0" w:space="0" w:color="auto"/>
                <w:left w:val="none" w:sz="0" w:space="0" w:color="auto"/>
                <w:bottom w:val="none" w:sz="0" w:space="0" w:color="auto"/>
                <w:right w:val="none" w:sz="0" w:space="0" w:color="auto"/>
              </w:divBdr>
            </w:div>
            <w:div w:id="2001082216">
              <w:marLeft w:val="0"/>
              <w:marRight w:val="0"/>
              <w:marTop w:val="0"/>
              <w:marBottom w:val="0"/>
              <w:divBdr>
                <w:top w:val="none" w:sz="0" w:space="0" w:color="auto"/>
                <w:left w:val="none" w:sz="0" w:space="0" w:color="auto"/>
                <w:bottom w:val="none" w:sz="0" w:space="0" w:color="auto"/>
                <w:right w:val="none" w:sz="0" w:space="0" w:color="auto"/>
              </w:divBdr>
            </w:div>
            <w:div w:id="1910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53519">
      <w:bodyDiv w:val="1"/>
      <w:marLeft w:val="0"/>
      <w:marRight w:val="0"/>
      <w:marTop w:val="0"/>
      <w:marBottom w:val="0"/>
      <w:divBdr>
        <w:top w:val="none" w:sz="0" w:space="0" w:color="auto"/>
        <w:left w:val="none" w:sz="0" w:space="0" w:color="auto"/>
        <w:bottom w:val="none" w:sz="0" w:space="0" w:color="auto"/>
        <w:right w:val="none" w:sz="0" w:space="0" w:color="auto"/>
      </w:divBdr>
    </w:div>
    <w:div w:id="1943492170">
      <w:bodyDiv w:val="1"/>
      <w:marLeft w:val="0"/>
      <w:marRight w:val="0"/>
      <w:marTop w:val="0"/>
      <w:marBottom w:val="0"/>
      <w:divBdr>
        <w:top w:val="none" w:sz="0" w:space="0" w:color="auto"/>
        <w:left w:val="none" w:sz="0" w:space="0" w:color="auto"/>
        <w:bottom w:val="none" w:sz="0" w:space="0" w:color="auto"/>
        <w:right w:val="none" w:sz="0" w:space="0" w:color="auto"/>
      </w:divBdr>
    </w:div>
    <w:div w:id="2000421749">
      <w:bodyDiv w:val="1"/>
      <w:marLeft w:val="0"/>
      <w:marRight w:val="120"/>
      <w:marTop w:val="0"/>
      <w:marBottom w:val="0"/>
      <w:divBdr>
        <w:top w:val="none" w:sz="0" w:space="0" w:color="auto"/>
        <w:left w:val="none" w:sz="0" w:space="0" w:color="auto"/>
        <w:bottom w:val="none" w:sz="0" w:space="0" w:color="auto"/>
        <w:right w:val="none" w:sz="0" w:space="0" w:color="auto"/>
      </w:divBdr>
      <w:divsChild>
        <w:div w:id="1519738676">
          <w:marLeft w:val="0"/>
          <w:marRight w:val="0"/>
          <w:marTop w:val="0"/>
          <w:marBottom w:val="0"/>
          <w:divBdr>
            <w:top w:val="none" w:sz="0" w:space="0" w:color="auto"/>
            <w:left w:val="none" w:sz="0" w:space="0" w:color="auto"/>
            <w:bottom w:val="none" w:sz="0" w:space="0" w:color="auto"/>
            <w:right w:val="none" w:sz="0" w:space="0" w:color="auto"/>
          </w:divBdr>
          <w:divsChild>
            <w:div w:id="18124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 w:id="2118787721">
      <w:bodyDiv w:val="1"/>
      <w:marLeft w:val="0"/>
      <w:marRight w:val="120"/>
      <w:marTop w:val="0"/>
      <w:marBottom w:val="0"/>
      <w:divBdr>
        <w:top w:val="none" w:sz="0" w:space="0" w:color="auto"/>
        <w:left w:val="none" w:sz="0" w:space="0" w:color="auto"/>
        <w:bottom w:val="none" w:sz="0" w:space="0" w:color="auto"/>
        <w:right w:val="none" w:sz="0" w:space="0" w:color="auto"/>
      </w:divBdr>
      <w:divsChild>
        <w:div w:id="1222911128">
          <w:marLeft w:val="0"/>
          <w:marRight w:val="0"/>
          <w:marTop w:val="0"/>
          <w:marBottom w:val="0"/>
          <w:divBdr>
            <w:top w:val="none" w:sz="0" w:space="0" w:color="auto"/>
            <w:left w:val="none" w:sz="0" w:space="0" w:color="auto"/>
            <w:bottom w:val="none" w:sz="0" w:space="0" w:color="auto"/>
            <w:right w:val="none" w:sz="0" w:space="0" w:color="auto"/>
          </w:divBdr>
          <w:divsChild>
            <w:div w:id="17146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878"/>
    <w:rsid w:val="0001385F"/>
    <w:rsid w:val="00047581"/>
    <w:rsid w:val="00061F52"/>
    <w:rsid w:val="00084E42"/>
    <w:rsid w:val="00132408"/>
    <w:rsid w:val="00137878"/>
    <w:rsid w:val="001434F6"/>
    <w:rsid w:val="001C26EE"/>
    <w:rsid w:val="00237AA5"/>
    <w:rsid w:val="0033729D"/>
    <w:rsid w:val="003413A9"/>
    <w:rsid w:val="0037415A"/>
    <w:rsid w:val="00380613"/>
    <w:rsid w:val="00441918"/>
    <w:rsid w:val="00490BC8"/>
    <w:rsid w:val="005927F5"/>
    <w:rsid w:val="005F50A6"/>
    <w:rsid w:val="00680B54"/>
    <w:rsid w:val="00692B5F"/>
    <w:rsid w:val="006D0CE6"/>
    <w:rsid w:val="006D226D"/>
    <w:rsid w:val="007A6912"/>
    <w:rsid w:val="00801B0B"/>
    <w:rsid w:val="008338FE"/>
    <w:rsid w:val="0084275E"/>
    <w:rsid w:val="00864DEF"/>
    <w:rsid w:val="00872F54"/>
    <w:rsid w:val="0097441B"/>
    <w:rsid w:val="009F5B21"/>
    <w:rsid w:val="00A22E33"/>
    <w:rsid w:val="00A43ED8"/>
    <w:rsid w:val="00B74F84"/>
    <w:rsid w:val="00BB0D79"/>
    <w:rsid w:val="00BF0BE7"/>
    <w:rsid w:val="00C10261"/>
    <w:rsid w:val="00C1227F"/>
    <w:rsid w:val="00C624B4"/>
    <w:rsid w:val="00C7164A"/>
    <w:rsid w:val="00C8583B"/>
    <w:rsid w:val="00D54636"/>
    <w:rsid w:val="00D9332D"/>
    <w:rsid w:val="00DA0B5B"/>
    <w:rsid w:val="00DA2DAB"/>
    <w:rsid w:val="00E05A34"/>
    <w:rsid w:val="00E10E3B"/>
    <w:rsid w:val="00E57C79"/>
    <w:rsid w:val="00E9216E"/>
    <w:rsid w:val="00EB46C0"/>
    <w:rsid w:val="00EB5A74"/>
    <w:rsid w:val="00EB7DA7"/>
    <w:rsid w:val="00F75B14"/>
    <w:rsid w:val="00F772C2"/>
    <w:rsid w:val="00F86797"/>
    <w:rsid w:val="00F97BE0"/>
    <w:rsid w:val="00FF008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0CAC593CF24B78BE69084E519BA021">
    <w:name w:val="E70CAC593CF24B78BE69084E519BA021"/>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161D6DD190374942A6528A0018DBDE39">
    <w:name w:val="161D6DD190374942A6528A0018DBDE39"/>
  </w:style>
  <w:style w:type="paragraph" w:customStyle="1" w:styleId="EE127198CFE74E36BFB28BFC744B9E48">
    <w:name w:val="EE127198CFE74E36BFB28BFC744B9E48"/>
  </w:style>
  <w:style w:type="paragraph" w:customStyle="1" w:styleId="D59935A295D84BFABCE40C7F0B21DF9C">
    <w:name w:val="D59935A295D84BFABCE40C7F0B21DF9C"/>
  </w:style>
  <w:style w:type="paragraph" w:customStyle="1" w:styleId="35B61184C8EB40F7918545168F58A858">
    <w:name w:val="35B61184C8EB40F7918545168F58A858"/>
  </w:style>
  <w:style w:type="paragraph" w:customStyle="1" w:styleId="65C62F3F239E496EBAACD3185651A55C">
    <w:name w:val="65C62F3F239E496EBAACD3185651A55C"/>
  </w:style>
  <w:style w:type="paragraph" w:customStyle="1" w:styleId="279207C812BD4F6D92C7355825ED29B8">
    <w:name w:val="279207C812BD4F6D92C7355825ED29B8"/>
  </w:style>
  <w:style w:type="paragraph" w:customStyle="1" w:styleId="9309B2360ACC4F4D863318F7585AD2B1">
    <w:name w:val="9309B2360ACC4F4D863318F7585AD2B1"/>
  </w:style>
  <w:style w:type="paragraph" w:customStyle="1" w:styleId="66E05014A29F48DC9CF63A2B126E7480">
    <w:name w:val="66E05014A29F48DC9CF63A2B126E7480"/>
  </w:style>
  <w:style w:type="paragraph" w:customStyle="1" w:styleId="7D3699575AB248258EF020B6B4BF6BAB">
    <w:name w:val="7D3699575AB248258EF020B6B4BF6BAB"/>
  </w:style>
  <w:style w:type="paragraph" w:customStyle="1" w:styleId="379BEBBD13CB413D9462717E88C018D4">
    <w:name w:val="379BEBBD13CB413D9462717E88C018D4"/>
  </w:style>
  <w:style w:type="paragraph" w:customStyle="1" w:styleId="6C92B59240D04D6192A11B2FC4AFBB9F">
    <w:name w:val="6C92B59240D04D6192A11B2FC4AFBB9F"/>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AD9DD-F5DA-4AD6-BE23-8E4D8FAC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20</TotalTime>
  <Pages>7</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3</cp:revision>
  <cp:lastPrinted>2018-09-24T19:23:00Z</cp:lastPrinted>
  <dcterms:created xsi:type="dcterms:W3CDTF">2019-10-06T18:18:00Z</dcterms:created>
  <dcterms:modified xsi:type="dcterms:W3CDTF">2019-10-06T18:34:00Z</dcterms:modified>
  <cp:version/>
</cp:coreProperties>
</file>